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B6C08" w14:textId="77777777" w:rsidR="00942C94" w:rsidRDefault="00942C94" w:rsidP="00942C94">
      <w:pPr>
        <w:jc w:val="center"/>
        <w:rPr>
          <w:rFonts w:ascii="微软雅黑" w:eastAsia="微软雅黑" w:hAnsi="微软雅黑" w:cs="微软雅黑" w:hint="eastAsia"/>
          <w:b/>
          <w:bCs/>
          <w:sz w:val="52"/>
          <w:szCs w:val="72"/>
        </w:rPr>
      </w:pPr>
    </w:p>
    <w:p w14:paraId="2C3C2DB3" w14:textId="77777777" w:rsidR="00942C94" w:rsidRDefault="00942C94" w:rsidP="00942C94">
      <w:pPr>
        <w:jc w:val="center"/>
        <w:rPr>
          <w:rFonts w:ascii="微软雅黑" w:eastAsia="微软雅黑" w:hAnsi="微软雅黑" w:cs="微软雅黑" w:hint="eastAsia"/>
          <w:b/>
          <w:bCs/>
          <w:sz w:val="52"/>
          <w:szCs w:val="72"/>
        </w:rPr>
      </w:pPr>
    </w:p>
    <w:p w14:paraId="1BB1E7BF" w14:textId="77777777" w:rsidR="00942C94" w:rsidRDefault="00942C94" w:rsidP="00942C94">
      <w:pPr>
        <w:jc w:val="center"/>
        <w:rPr>
          <w:rFonts w:ascii="微软雅黑" w:eastAsia="微软雅黑" w:hAnsi="微软雅黑" w:cs="微软雅黑" w:hint="eastAsia"/>
          <w:b/>
          <w:bCs/>
          <w:sz w:val="52"/>
          <w:szCs w:val="72"/>
        </w:rPr>
      </w:pPr>
    </w:p>
    <w:p w14:paraId="13145B50" w14:textId="77777777" w:rsidR="00942C94" w:rsidRPr="00942C94" w:rsidRDefault="00942C94" w:rsidP="00942C94">
      <w:pPr>
        <w:jc w:val="center"/>
        <w:rPr>
          <w:rFonts w:ascii="微软雅黑" w:eastAsia="微软雅黑" w:hAnsi="微软雅黑" w:cs="微软雅黑" w:hint="eastAsia"/>
          <w:b/>
          <w:bCs/>
          <w:sz w:val="52"/>
          <w:szCs w:val="72"/>
        </w:rPr>
      </w:pPr>
      <w:r w:rsidRPr="00942C94">
        <w:rPr>
          <w:rFonts w:ascii="微软雅黑" w:eastAsia="微软雅黑" w:hAnsi="微软雅黑" w:cs="微软雅黑" w:hint="eastAsia"/>
          <w:b/>
          <w:bCs/>
          <w:sz w:val="52"/>
          <w:szCs w:val="72"/>
        </w:rPr>
        <w:t>研究生教育综合管理系统</w:t>
      </w:r>
    </w:p>
    <w:p w14:paraId="0EFFC623" w14:textId="2C41AE3E" w:rsidR="00942C94" w:rsidRPr="00942C94" w:rsidRDefault="00942C94" w:rsidP="00942C94">
      <w:pPr>
        <w:jc w:val="center"/>
        <w:rPr>
          <w:rFonts w:ascii="微软雅黑" w:eastAsia="微软雅黑" w:hAnsi="微软雅黑" w:cs="微软雅黑" w:hint="eastAsia"/>
          <w:b/>
          <w:bCs/>
          <w:sz w:val="52"/>
          <w:szCs w:val="72"/>
        </w:rPr>
      </w:pPr>
      <w:r w:rsidRPr="00942C94">
        <w:rPr>
          <w:rFonts w:ascii="微软雅黑" w:eastAsia="微软雅黑" w:hAnsi="微软雅黑" w:cs="微软雅黑" w:hint="eastAsia"/>
          <w:b/>
          <w:bCs/>
          <w:sz w:val="52"/>
          <w:szCs w:val="72"/>
        </w:rPr>
        <w:t xml:space="preserve"> (学</w:t>
      </w:r>
      <w:r>
        <w:rPr>
          <w:rFonts w:ascii="微软雅黑" w:eastAsia="微软雅黑" w:hAnsi="微软雅黑" w:cs="微软雅黑" w:hint="eastAsia"/>
          <w:b/>
          <w:bCs/>
          <w:sz w:val="52"/>
          <w:szCs w:val="72"/>
        </w:rPr>
        <w:t>生</w:t>
      </w:r>
      <w:r w:rsidRPr="00942C94">
        <w:rPr>
          <w:rFonts w:ascii="微软雅黑" w:eastAsia="微软雅黑" w:hAnsi="微软雅黑" w:cs="微软雅黑" w:hint="eastAsia"/>
          <w:b/>
          <w:bCs/>
          <w:sz w:val="52"/>
          <w:szCs w:val="72"/>
        </w:rPr>
        <w:t>)操作手册</w:t>
      </w:r>
    </w:p>
    <w:p w14:paraId="0560D76E" w14:textId="77777777" w:rsidR="00942C94" w:rsidRPr="00942C94" w:rsidRDefault="00942C94" w:rsidP="00942C94">
      <w:pPr>
        <w:rPr>
          <w:b/>
          <w:bCs/>
        </w:rPr>
      </w:pPr>
    </w:p>
    <w:p w14:paraId="6F35389A" w14:textId="77777777" w:rsidR="00942C94" w:rsidRPr="00942C94" w:rsidRDefault="00942C94" w:rsidP="00942C94">
      <w:pPr>
        <w:rPr>
          <w:b/>
          <w:bCs/>
        </w:rPr>
      </w:pPr>
    </w:p>
    <w:p w14:paraId="67C95B23" w14:textId="77777777" w:rsidR="00942C94" w:rsidRPr="00942C94" w:rsidRDefault="00942C94" w:rsidP="00942C94">
      <w:pPr>
        <w:rPr>
          <w:b/>
          <w:bCs/>
        </w:rPr>
      </w:pPr>
    </w:p>
    <w:p w14:paraId="32BA3CD6" w14:textId="77777777" w:rsidR="00942C94" w:rsidRPr="00942C94" w:rsidRDefault="00942C94" w:rsidP="00942C94">
      <w:pPr>
        <w:rPr>
          <w:b/>
          <w:bCs/>
        </w:rPr>
      </w:pPr>
    </w:p>
    <w:p w14:paraId="2DBC9F88" w14:textId="77777777" w:rsidR="00942C94" w:rsidRPr="00942C94" w:rsidRDefault="00942C94" w:rsidP="00942C94">
      <w:pPr>
        <w:rPr>
          <w:b/>
          <w:bCs/>
        </w:rPr>
      </w:pPr>
    </w:p>
    <w:p w14:paraId="3840EA51" w14:textId="77777777" w:rsidR="00942C94" w:rsidRPr="00942C94" w:rsidRDefault="00942C94" w:rsidP="00942C94">
      <w:pPr>
        <w:rPr>
          <w:b/>
          <w:bCs/>
        </w:rPr>
      </w:pPr>
    </w:p>
    <w:p w14:paraId="2D69EAF6" w14:textId="77777777" w:rsidR="00942C94" w:rsidRPr="00942C94" w:rsidRDefault="00942C94" w:rsidP="00942C94">
      <w:pPr>
        <w:rPr>
          <w:b/>
          <w:bCs/>
        </w:rPr>
      </w:pPr>
    </w:p>
    <w:p w14:paraId="5367A86C" w14:textId="77777777" w:rsidR="00942C94" w:rsidRPr="00942C94" w:rsidRDefault="00942C94" w:rsidP="00942C94">
      <w:pPr>
        <w:rPr>
          <w:b/>
          <w:bCs/>
        </w:rPr>
      </w:pPr>
    </w:p>
    <w:p w14:paraId="4AB514E5" w14:textId="77777777" w:rsidR="00942C94" w:rsidRPr="00942C94" w:rsidRDefault="00942C94" w:rsidP="00942C94">
      <w:pPr>
        <w:rPr>
          <w:b/>
          <w:bCs/>
        </w:rPr>
      </w:pPr>
    </w:p>
    <w:p w14:paraId="1FEF70FB" w14:textId="77777777" w:rsidR="00942C94" w:rsidRPr="00942C94" w:rsidRDefault="00942C94" w:rsidP="00942C94">
      <w:pPr>
        <w:rPr>
          <w:b/>
          <w:bCs/>
        </w:rPr>
      </w:pPr>
    </w:p>
    <w:p w14:paraId="3FCE1437" w14:textId="77777777" w:rsidR="00942C94" w:rsidRPr="00942C94" w:rsidRDefault="00942C94" w:rsidP="00942C94">
      <w:pPr>
        <w:rPr>
          <w:b/>
          <w:bCs/>
        </w:rPr>
      </w:pPr>
    </w:p>
    <w:p w14:paraId="5FEA6350" w14:textId="77777777" w:rsidR="00942C94" w:rsidRPr="00942C94" w:rsidRDefault="00942C94" w:rsidP="00942C94">
      <w:pPr>
        <w:rPr>
          <w:b/>
          <w:bCs/>
        </w:rPr>
      </w:pPr>
    </w:p>
    <w:p w14:paraId="3DF0CC07" w14:textId="77777777" w:rsidR="00942C94" w:rsidRPr="00942C94" w:rsidRDefault="00942C94" w:rsidP="00942C94">
      <w:pPr>
        <w:jc w:val="center"/>
        <w:rPr>
          <w:rFonts w:asciiTheme="minorEastAsia" w:hAnsiTheme="minorEastAsia" w:cstheme="minorEastAsia" w:hint="eastAsia"/>
          <w:b/>
          <w:bCs/>
          <w:color w:val="000000" w:themeColor="text1"/>
          <w:sz w:val="28"/>
          <w:szCs w:val="28"/>
          <w:shd w:val="clear" w:color="auto" w:fill="FFFFFF"/>
        </w:rPr>
      </w:pPr>
      <w:r w:rsidRPr="00942C94">
        <w:rPr>
          <w:rFonts w:asciiTheme="minorEastAsia" w:hAnsiTheme="minorEastAsia" w:cstheme="minorEastAsia" w:hint="eastAsia"/>
          <w:b/>
          <w:bCs/>
          <w:color w:val="000000" w:themeColor="text1"/>
          <w:sz w:val="28"/>
          <w:szCs w:val="28"/>
          <w:shd w:val="clear" w:color="auto" w:fill="FFFFFF"/>
        </w:rPr>
        <w:t>杭州匡汇科技有限公司</w:t>
      </w:r>
    </w:p>
    <w:p w14:paraId="59D00BD2" w14:textId="28C87528" w:rsidR="00942C94" w:rsidRPr="00942C94" w:rsidRDefault="00942C94" w:rsidP="00942C94">
      <w:pPr>
        <w:jc w:val="center"/>
        <w:rPr>
          <w:rFonts w:asciiTheme="minorEastAsia" w:hAnsiTheme="minorEastAsia" w:cstheme="minorEastAsia" w:hint="eastAsia"/>
          <w:b/>
          <w:bCs/>
          <w:color w:val="000000" w:themeColor="text1"/>
          <w:sz w:val="28"/>
          <w:szCs w:val="28"/>
          <w:shd w:val="clear" w:color="auto" w:fill="FFFFFF"/>
        </w:rPr>
      </w:pPr>
      <w:r w:rsidRPr="00942C94">
        <w:rPr>
          <w:rFonts w:asciiTheme="minorEastAsia" w:hAnsiTheme="minorEastAsia" w:cstheme="minorEastAsia" w:hint="eastAsia"/>
          <w:b/>
          <w:bCs/>
          <w:color w:val="000000" w:themeColor="text1"/>
          <w:sz w:val="28"/>
          <w:szCs w:val="28"/>
          <w:shd w:val="clear" w:color="auto" w:fill="FFFFFF"/>
        </w:rPr>
        <w:t>20</w:t>
      </w:r>
      <w:r w:rsidRPr="00942C94">
        <w:rPr>
          <w:rFonts w:asciiTheme="minorEastAsia" w:hAnsiTheme="minorEastAsia" w:cstheme="minorEastAsia"/>
          <w:b/>
          <w:bCs/>
          <w:color w:val="000000" w:themeColor="text1"/>
          <w:sz w:val="28"/>
          <w:szCs w:val="28"/>
          <w:shd w:val="clear" w:color="auto" w:fill="FFFFFF"/>
        </w:rPr>
        <w:t>2</w:t>
      </w:r>
      <w:r w:rsidRPr="00942C94">
        <w:rPr>
          <w:rFonts w:asciiTheme="minorEastAsia" w:hAnsiTheme="minorEastAsia" w:cstheme="minorEastAsia" w:hint="eastAsia"/>
          <w:b/>
          <w:bCs/>
          <w:color w:val="000000" w:themeColor="text1"/>
          <w:sz w:val="28"/>
          <w:szCs w:val="28"/>
          <w:shd w:val="clear" w:color="auto" w:fill="FFFFFF"/>
        </w:rPr>
        <w:t>4年</w:t>
      </w:r>
      <w:r w:rsidR="000C106A">
        <w:rPr>
          <w:rFonts w:asciiTheme="minorEastAsia" w:hAnsiTheme="minorEastAsia" w:cstheme="minorEastAsia"/>
          <w:b/>
          <w:bCs/>
          <w:color w:val="000000" w:themeColor="text1"/>
          <w:sz w:val="28"/>
          <w:szCs w:val="28"/>
          <w:shd w:val="clear" w:color="auto" w:fill="FFFFFF"/>
        </w:rPr>
        <w:t>9</w:t>
      </w:r>
      <w:r w:rsidRPr="00942C94">
        <w:rPr>
          <w:rFonts w:asciiTheme="minorEastAsia" w:hAnsiTheme="minorEastAsia" w:cstheme="minorEastAsia" w:hint="eastAsia"/>
          <w:b/>
          <w:bCs/>
          <w:color w:val="000000" w:themeColor="text1"/>
          <w:sz w:val="28"/>
          <w:szCs w:val="28"/>
          <w:shd w:val="clear" w:color="auto" w:fill="FFFFFF"/>
        </w:rPr>
        <w:t>月</w:t>
      </w:r>
    </w:p>
    <w:p w14:paraId="1D626AFB" w14:textId="77777777" w:rsidR="00942C94" w:rsidRPr="00942C94" w:rsidRDefault="00942C94" w:rsidP="00942C94">
      <w:pPr>
        <w:rPr>
          <w:rFonts w:asciiTheme="minorEastAsia" w:hAnsiTheme="minorEastAsia" w:cstheme="minorEastAsia" w:hint="eastAsia"/>
          <w:b/>
          <w:bCs/>
          <w:color w:val="000000" w:themeColor="text1"/>
          <w:sz w:val="18"/>
          <w:szCs w:val="18"/>
          <w:shd w:val="clear" w:color="auto" w:fill="FFFFFF"/>
        </w:rPr>
      </w:pPr>
    </w:p>
    <w:p w14:paraId="63AEE40A" w14:textId="77777777" w:rsidR="00942C94" w:rsidRPr="00942C94" w:rsidRDefault="00942C94" w:rsidP="00942C94">
      <w:pPr>
        <w:pStyle w:val="TOC1"/>
        <w:tabs>
          <w:tab w:val="right" w:leader="dot" w:pos="8306"/>
        </w:tabs>
        <w:rPr>
          <w:rFonts w:asciiTheme="minorEastAsia" w:hAnsiTheme="minorEastAsia" w:cstheme="minorEastAsia" w:hint="eastAsia"/>
          <w:b/>
          <w:bCs/>
          <w:color w:val="000000" w:themeColor="text1"/>
          <w:sz w:val="18"/>
          <w:szCs w:val="18"/>
          <w:shd w:val="clear" w:color="auto" w:fill="FFFFFF"/>
        </w:rPr>
      </w:pPr>
    </w:p>
    <w:p w14:paraId="476F5110" w14:textId="77777777" w:rsidR="00942C94" w:rsidRPr="00942C94" w:rsidRDefault="00942C94" w:rsidP="00942C94">
      <w:pPr>
        <w:pStyle w:val="TOC1"/>
        <w:tabs>
          <w:tab w:val="right" w:leader="dot" w:pos="8306"/>
        </w:tabs>
        <w:rPr>
          <w:rFonts w:asciiTheme="minorEastAsia" w:hAnsiTheme="minorEastAsia" w:cstheme="minorEastAsia" w:hint="eastAsia"/>
          <w:b/>
          <w:bCs/>
          <w:color w:val="000000" w:themeColor="text1"/>
          <w:sz w:val="18"/>
          <w:szCs w:val="18"/>
          <w:shd w:val="clear" w:color="auto" w:fill="FFFFFF"/>
        </w:rPr>
      </w:pPr>
    </w:p>
    <w:p w14:paraId="1485AF34" w14:textId="77777777" w:rsidR="00942C94" w:rsidRPr="00942C94" w:rsidRDefault="00942C94" w:rsidP="00942C94">
      <w:pPr>
        <w:pStyle w:val="TOC1"/>
        <w:tabs>
          <w:tab w:val="right" w:leader="dot" w:pos="8306"/>
        </w:tabs>
        <w:rPr>
          <w:rFonts w:asciiTheme="minorEastAsia" w:hAnsiTheme="minorEastAsia" w:cstheme="minorEastAsia" w:hint="eastAsia"/>
          <w:b/>
          <w:bCs/>
          <w:color w:val="000000" w:themeColor="text1"/>
          <w:sz w:val="18"/>
          <w:szCs w:val="18"/>
          <w:shd w:val="clear" w:color="auto" w:fill="FFFFFF"/>
        </w:rPr>
      </w:pPr>
    </w:p>
    <w:p w14:paraId="679F0FF1" w14:textId="77777777" w:rsidR="00942C94" w:rsidRPr="00942C94" w:rsidRDefault="00942C94" w:rsidP="00942C94">
      <w:pPr>
        <w:pStyle w:val="TOC1"/>
        <w:tabs>
          <w:tab w:val="right" w:leader="dot" w:pos="8306"/>
        </w:tabs>
        <w:rPr>
          <w:rFonts w:asciiTheme="minorEastAsia" w:hAnsiTheme="minorEastAsia" w:cstheme="minorEastAsia" w:hint="eastAsia"/>
          <w:b/>
          <w:bCs/>
          <w:color w:val="000000" w:themeColor="text1"/>
          <w:sz w:val="18"/>
          <w:szCs w:val="18"/>
          <w:shd w:val="clear" w:color="auto" w:fill="FFFFFF"/>
        </w:rPr>
      </w:pPr>
    </w:p>
    <w:p w14:paraId="5C337747" w14:textId="77777777" w:rsidR="00942C94" w:rsidRPr="00942C94" w:rsidRDefault="00942C94" w:rsidP="00942C94">
      <w:pPr>
        <w:pStyle w:val="TOC1"/>
        <w:tabs>
          <w:tab w:val="right" w:leader="dot" w:pos="8306"/>
        </w:tabs>
        <w:rPr>
          <w:rFonts w:asciiTheme="minorEastAsia" w:hAnsiTheme="minorEastAsia" w:cstheme="minorEastAsia" w:hint="eastAsia"/>
          <w:b/>
          <w:bCs/>
          <w:color w:val="000000" w:themeColor="text1"/>
          <w:sz w:val="18"/>
          <w:szCs w:val="18"/>
          <w:shd w:val="clear" w:color="auto" w:fill="FFFFFF"/>
        </w:rPr>
      </w:pPr>
    </w:p>
    <w:p w14:paraId="3D73B9C2" w14:textId="77777777" w:rsidR="00942C94" w:rsidRPr="00942C94" w:rsidRDefault="00942C94" w:rsidP="00942C94">
      <w:pPr>
        <w:pStyle w:val="TOC1"/>
        <w:tabs>
          <w:tab w:val="right" w:leader="dot" w:pos="8306"/>
        </w:tabs>
        <w:rPr>
          <w:rFonts w:asciiTheme="minorEastAsia" w:hAnsiTheme="minorEastAsia" w:cstheme="minorEastAsia" w:hint="eastAsia"/>
          <w:b/>
          <w:bCs/>
          <w:color w:val="000000" w:themeColor="text1"/>
          <w:sz w:val="18"/>
          <w:szCs w:val="18"/>
          <w:shd w:val="clear" w:color="auto" w:fill="FFFFFF"/>
        </w:rPr>
      </w:pPr>
    </w:p>
    <w:p w14:paraId="1BAA0E96" w14:textId="77777777" w:rsidR="00942C94" w:rsidRPr="00942C94" w:rsidRDefault="00942C94" w:rsidP="00942C94">
      <w:pPr>
        <w:pStyle w:val="TOC1"/>
        <w:tabs>
          <w:tab w:val="right" w:leader="dot" w:pos="8306"/>
        </w:tabs>
        <w:rPr>
          <w:rFonts w:asciiTheme="minorEastAsia" w:hAnsiTheme="minorEastAsia" w:cstheme="minorEastAsia" w:hint="eastAsia"/>
          <w:b/>
          <w:bCs/>
          <w:color w:val="000000" w:themeColor="text1"/>
          <w:sz w:val="18"/>
          <w:szCs w:val="18"/>
          <w:shd w:val="clear" w:color="auto" w:fill="FFFFFF"/>
        </w:rPr>
      </w:pPr>
    </w:p>
    <w:p w14:paraId="65FE526D" w14:textId="77777777" w:rsidR="00942C94" w:rsidRPr="00942C94" w:rsidRDefault="00942C94" w:rsidP="00942C94">
      <w:pPr>
        <w:rPr>
          <w:b/>
          <w:bCs/>
        </w:rPr>
      </w:pPr>
    </w:p>
    <w:p w14:paraId="68AD19CE" w14:textId="77777777" w:rsidR="00942C94" w:rsidRPr="00942C94" w:rsidRDefault="00942C94" w:rsidP="00942C94">
      <w:pPr>
        <w:pStyle w:val="TOC1"/>
        <w:tabs>
          <w:tab w:val="right" w:leader="dot" w:pos="10456"/>
        </w:tabs>
        <w:spacing w:line="720" w:lineRule="auto"/>
        <w:jc w:val="center"/>
        <w:rPr>
          <w:rFonts w:ascii="宋体" w:hAnsi="宋体" w:hint="eastAsia"/>
          <w:b/>
          <w:bCs/>
          <w:sz w:val="28"/>
          <w:szCs w:val="28"/>
        </w:rPr>
      </w:pPr>
      <w:r w:rsidRPr="00942C94">
        <w:rPr>
          <w:rFonts w:ascii="宋体" w:hAnsi="宋体" w:hint="eastAsia"/>
          <w:b/>
          <w:bCs/>
          <w:sz w:val="28"/>
          <w:szCs w:val="28"/>
        </w:rPr>
        <w:lastRenderedPageBreak/>
        <w:t>未经授权请勿转载转发,违者必究！</w:t>
      </w:r>
    </w:p>
    <w:p w14:paraId="53C3D77D" w14:textId="77777777" w:rsidR="00942C94" w:rsidRPr="00942C94" w:rsidRDefault="00942C94" w:rsidP="00942C94">
      <w:pPr>
        <w:rPr>
          <w:b/>
          <w:bCs/>
        </w:rPr>
      </w:pPr>
    </w:p>
    <w:p w14:paraId="1B2EC695" w14:textId="77777777" w:rsidR="00942C94" w:rsidRPr="00942C94" w:rsidRDefault="00942C94" w:rsidP="00942C94">
      <w:pPr>
        <w:ind w:firstLineChars="700" w:firstLine="3654"/>
        <w:rPr>
          <w:b/>
          <w:bCs/>
        </w:rPr>
      </w:pPr>
      <w:r w:rsidRPr="00942C94">
        <w:rPr>
          <w:rFonts w:asciiTheme="minorEastAsia" w:hAnsiTheme="minorEastAsia" w:cstheme="minorEastAsia" w:hint="eastAsia"/>
          <w:b/>
          <w:bCs/>
          <w:color w:val="000000" w:themeColor="text1"/>
          <w:sz w:val="52"/>
          <w:szCs w:val="52"/>
          <w:shd w:val="clear" w:color="auto" w:fill="FFFFFF"/>
        </w:rPr>
        <w:t>目录</w:t>
      </w:r>
    </w:p>
    <w:p w14:paraId="00834259" w14:textId="012FC0C2" w:rsidR="000F4DB2" w:rsidRPr="000F4DB2" w:rsidRDefault="00942C94">
      <w:pPr>
        <w:pStyle w:val="TOC1"/>
        <w:tabs>
          <w:tab w:val="right" w:leader="dot" w:pos="8296"/>
        </w:tabs>
        <w:rPr>
          <w:b/>
          <w:bCs/>
          <w:noProof/>
          <w:sz w:val="22"/>
          <w14:ligatures w14:val="standardContextual"/>
        </w:rPr>
      </w:pPr>
      <w:r w:rsidRPr="000F4DB2">
        <w:rPr>
          <w:rFonts w:asciiTheme="minorEastAsia" w:hAnsiTheme="minorEastAsia" w:cstheme="minorEastAsia"/>
          <w:b/>
          <w:bCs/>
          <w:color w:val="000000" w:themeColor="text1"/>
          <w:sz w:val="18"/>
          <w:szCs w:val="18"/>
          <w:shd w:val="clear" w:color="auto" w:fill="FFFFFF"/>
        </w:rPr>
        <w:fldChar w:fldCharType="begin"/>
      </w:r>
      <w:r w:rsidRPr="000F4DB2">
        <w:rPr>
          <w:rFonts w:asciiTheme="minorEastAsia" w:hAnsiTheme="minorEastAsia" w:cstheme="minorEastAsia"/>
          <w:b/>
          <w:bCs/>
          <w:color w:val="000000" w:themeColor="text1"/>
          <w:sz w:val="18"/>
          <w:szCs w:val="18"/>
          <w:shd w:val="clear" w:color="auto" w:fill="FFFFFF"/>
        </w:rPr>
        <w:instrText xml:space="preserve">TOC \o "1-3" \h \u </w:instrText>
      </w:r>
      <w:r w:rsidRPr="000F4DB2">
        <w:rPr>
          <w:rFonts w:asciiTheme="minorEastAsia" w:hAnsiTheme="minorEastAsia" w:cstheme="minorEastAsia"/>
          <w:b/>
          <w:bCs/>
          <w:color w:val="000000" w:themeColor="text1"/>
          <w:sz w:val="18"/>
          <w:szCs w:val="18"/>
          <w:shd w:val="clear" w:color="auto" w:fill="FFFFFF"/>
        </w:rPr>
        <w:fldChar w:fldCharType="separate"/>
      </w:r>
      <w:hyperlink w:anchor="_Toc170398998" w:history="1">
        <w:r w:rsidR="000F4DB2" w:rsidRPr="000F4DB2">
          <w:rPr>
            <w:rStyle w:val="aa"/>
            <w:b/>
            <w:bCs/>
            <w:noProof/>
          </w:rPr>
          <w:t>学生</w:t>
        </w:r>
        <w:r w:rsidR="000F4DB2" w:rsidRPr="000F4DB2">
          <w:rPr>
            <w:rStyle w:val="aa"/>
            <w:b/>
            <w:bCs/>
            <w:noProof/>
          </w:rPr>
          <w:t>-</w:t>
        </w:r>
        <w:r w:rsidR="000F4DB2" w:rsidRPr="000F4DB2">
          <w:rPr>
            <w:rStyle w:val="aa"/>
            <w:b/>
            <w:bCs/>
            <w:noProof/>
          </w:rPr>
          <w:t>综合素质评价</w:t>
        </w:r>
        <w:r w:rsidR="000F4DB2" w:rsidRPr="000F4DB2">
          <w:rPr>
            <w:b/>
            <w:bCs/>
            <w:noProof/>
          </w:rPr>
          <w:tab/>
        </w:r>
        <w:r w:rsidR="000F4DB2" w:rsidRPr="000F4DB2">
          <w:rPr>
            <w:b/>
            <w:bCs/>
            <w:noProof/>
          </w:rPr>
          <w:fldChar w:fldCharType="begin"/>
        </w:r>
        <w:r w:rsidR="000F4DB2" w:rsidRPr="000F4DB2">
          <w:rPr>
            <w:b/>
            <w:bCs/>
            <w:noProof/>
          </w:rPr>
          <w:instrText xml:space="preserve"> PAGEREF _Toc170398998 \h </w:instrText>
        </w:r>
        <w:r w:rsidR="000F4DB2" w:rsidRPr="000F4DB2">
          <w:rPr>
            <w:b/>
            <w:bCs/>
            <w:noProof/>
          </w:rPr>
        </w:r>
        <w:r w:rsidR="000F4DB2" w:rsidRPr="000F4DB2">
          <w:rPr>
            <w:b/>
            <w:bCs/>
            <w:noProof/>
          </w:rPr>
          <w:fldChar w:fldCharType="separate"/>
        </w:r>
        <w:r w:rsidR="00C25514">
          <w:rPr>
            <w:b/>
            <w:bCs/>
            <w:noProof/>
          </w:rPr>
          <w:t>3</w:t>
        </w:r>
        <w:r w:rsidR="000F4DB2" w:rsidRPr="000F4DB2">
          <w:rPr>
            <w:b/>
            <w:bCs/>
            <w:noProof/>
          </w:rPr>
          <w:fldChar w:fldCharType="end"/>
        </w:r>
      </w:hyperlink>
    </w:p>
    <w:p w14:paraId="469500F6" w14:textId="2077EC2C" w:rsidR="000F4DB2" w:rsidRPr="000F4DB2" w:rsidRDefault="000F4DB2">
      <w:pPr>
        <w:pStyle w:val="TOC2"/>
        <w:tabs>
          <w:tab w:val="right" w:leader="dot" w:pos="8296"/>
        </w:tabs>
        <w:rPr>
          <w:b/>
          <w:bCs/>
          <w:noProof/>
          <w:sz w:val="22"/>
          <w14:ligatures w14:val="standardContextual"/>
        </w:rPr>
      </w:pPr>
      <w:hyperlink w:anchor="_Toc170398999" w:history="1">
        <w:r w:rsidRPr="000F4DB2">
          <w:rPr>
            <w:rStyle w:val="aa"/>
            <w:b/>
            <w:bCs/>
            <w:noProof/>
          </w:rPr>
          <w:t>1</w:t>
        </w:r>
        <w:r w:rsidRPr="000F4DB2">
          <w:rPr>
            <w:rStyle w:val="aa"/>
            <w:b/>
            <w:bCs/>
            <w:noProof/>
          </w:rPr>
          <w:t>、进入综合素质评价模块</w:t>
        </w:r>
        <w:r w:rsidRPr="000F4DB2">
          <w:rPr>
            <w:b/>
            <w:bCs/>
            <w:noProof/>
          </w:rPr>
          <w:tab/>
        </w:r>
        <w:r w:rsidRPr="000F4DB2">
          <w:rPr>
            <w:b/>
            <w:bCs/>
            <w:noProof/>
          </w:rPr>
          <w:fldChar w:fldCharType="begin"/>
        </w:r>
        <w:r w:rsidRPr="000F4DB2">
          <w:rPr>
            <w:b/>
            <w:bCs/>
            <w:noProof/>
          </w:rPr>
          <w:instrText xml:space="preserve"> PAGEREF _Toc170398999 \h </w:instrText>
        </w:r>
        <w:r w:rsidRPr="000F4DB2">
          <w:rPr>
            <w:b/>
            <w:bCs/>
            <w:noProof/>
          </w:rPr>
        </w:r>
        <w:r w:rsidRPr="000F4DB2">
          <w:rPr>
            <w:b/>
            <w:bCs/>
            <w:noProof/>
          </w:rPr>
          <w:fldChar w:fldCharType="separate"/>
        </w:r>
        <w:r w:rsidR="00C25514">
          <w:rPr>
            <w:b/>
            <w:bCs/>
            <w:noProof/>
          </w:rPr>
          <w:t>3</w:t>
        </w:r>
        <w:r w:rsidRPr="000F4DB2">
          <w:rPr>
            <w:b/>
            <w:bCs/>
            <w:noProof/>
          </w:rPr>
          <w:fldChar w:fldCharType="end"/>
        </w:r>
      </w:hyperlink>
    </w:p>
    <w:p w14:paraId="5D52B2C9" w14:textId="699FDBDC" w:rsidR="000F4DB2" w:rsidRPr="000F4DB2" w:rsidRDefault="000F4DB2">
      <w:pPr>
        <w:pStyle w:val="TOC2"/>
        <w:tabs>
          <w:tab w:val="right" w:leader="dot" w:pos="8296"/>
        </w:tabs>
        <w:rPr>
          <w:b/>
          <w:bCs/>
          <w:noProof/>
          <w:sz w:val="22"/>
          <w14:ligatures w14:val="standardContextual"/>
        </w:rPr>
      </w:pPr>
      <w:hyperlink w:anchor="_Toc170399000" w:history="1">
        <w:r w:rsidRPr="000F4DB2">
          <w:rPr>
            <w:rStyle w:val="aa"/>
            <w:b/>
            <w:bCs/>
            <w:noProof/>
          </w:rPr>
          <w:t>2</w:t>
        </w:r>
        <w:r w:rsidRPr="000F4DB2">
          <w:rPr>
            <w:rStyle w:val="aa"/>
            <w:b/>
            <w:bCs/>
            <w:noProof/>
          </w:rPr>
          <w:t>、体美劳素养</w:t>
        </w:r>
        <w:r w:rsidRPr="000F4DB2">
          <w:rPr>
            <w:b/>
            <w:bCs/>
            <w:noProof/>
          </w:rPr>
          <w:tab/>
        </w:r>
        <w:r w:rsidRPr="000F4DB2">
          <w:rPr>
            <w:b/>
            <w:bCs/>
            <w:noProof/>
          </w:rPr>
          <w:fldChar w:fldCharType="begin"/>
        </w:r>
        <w:r w:rsidRPr="000F4DB2">
          <w:rPr>
            <w:b/>
            <w:bCs/>
            <w:noProof/>
          </w:rPr>
          <w:instrText xml:space="preserve"> PAGEREF _Toc170399000 \h </w:instrText>
        </w:r>
        <w:r w:rsidRPr="000F4DB2">
          <w:rPr>
            <w:b/>
            <w:bCs/>
            <w:noProof/>
          </w:rPr>
        </w:r>
        <w:r w:rsidRPr="000F4DB2">
          <w:rPr>
            <w:b/>
            <w:bCs/>
            <w:noProof/>
          </w:rPr>
          <w:fldChar w:fldCharType="separate"/>
        </w:r>
        <w:r w:rsidR="00C25514">
          <w:rPr>
            <w:b/>
            <w:bCs/>
            <w:noProof/>
          </w:rPr>
          <w:t>3</w:t>
        </w:r>
        <w:r w:rsidRPr="000F4DB2">
          <w:rPr>
            <w:b/>
            <w:bCs/>
            <w:noProof/>
          </w:rPr>
          <w:fldChar w:fldCharType="end"/>
        </w:r>
      </w:hyperlink>
    </w:p>
    <w:p w14:paraId="48A1B105" w14:textId="2460C870" w:rsidR="000F4DB2" w:rsidRPr="000F4DB2" w:rsidRDefault="000F4DB2">
      <w:pPr>
        <w:pStyle w:val="TOC3"/>
        <w:tabs>
          <w:tab w:val="right" w:leader="dot" w:pos="8296"/>
        </w:tabs>
        <w:rPr>
          <w:b/>
          <w:bCs/>
          <w:noProof/>
          <w:sz w:val="22"/>
          <w14:ligatures w14:val="standardContextual"/>
        </w:rPr>
      </w:pPr>
      <w:hyperlink w:anchor="_Toc170399001" w:history="1">
        <w:r w:rsidRPr="000F4DB2">
          <w:rPr>
            <w:rStyle w:val="aa"/>
            <w:b/>
            <w:bCs/>
            <w:noProof/>
          </w:rPr>
          <w:t>2.1</w:t>
        </w:r>
        <w:r w:rsidRPr="000F4DB2">
          <w:rPr>
            <w:rStyle w:val="aa"/>
            <w:b/>
            <w:bCs/>
            <w:noProof/>
          </w:rPr>
          <w:t>体育类型素养</w:t>
        </w:r>
        <w:r w:rsidRPr="000F4DB2">
          <w:rPr>
            <w:b/>
            <w:bCs/>
            <w:noProof/>
          </w:rPr>
          <w:tab/>
        </w:r>
        <w:r w:rsidRPr="000F4DB2">
          <w:rPr>
            <w:b/>
            <w:bCs/>
            <w:noProof/>
          </w:rPr>
          <w:fldChar w:fldCharType="begin"/>
        </w:r>
        <w:r w:rsidRPr="000F4DB2">
          <w:rPr>
            <w:b/>
            <w:bCs/>
            <w:noProof/>
          </w:rPr>
          <w:instrText xml:space="preserve"> PAGEREF _Toc170399001 \h </w:instrText>
        </w:r>
        <w:r w:rsidRPr="000F4DB2">
          <w:rPr>
            <w:b/>
            <w:bCs/>
            <w:noProof/>
          </w:rPr>
        </w:r>
        <w:r w:rsidRPr="000F4DB2">
          <w:rPr>
            <w:b/>
            <w:bCs/>
            <w:noProof/>
          </w:rPr>
          <w:fldChar w:fldCharType="separate"/>
        </w:r>
        <w:r w:rsidR="00C25514">
          <w:rPr>
            <w:b/>
            <w:bCs/>
            <w:noProof/>
          </w:rPr>
          <w:t>4</w:t>
        </w:r>
        <w:r w:rsidRPr="000F4DB2">
          <w:rPr>
            <w:b/>
            <w:bCs/>
            <w:noProof/>
          </w:rPr>
          <w:fldChar w:fldCharType="end"/>
        </w:r>
      </w:hyperlink>
    </w:p>
    <w:p w14:paraId="7E10EB26" w14:textId="137112EE" w:rsidR="000F4DB2" w:rsidRPr="000F4DB2" w:rsidRDefault="000F4DB2">
      <w:pPr>
        <w:pStyle w:val="TOC3"/>
        <w:tabs>
          <w:tab w:val="right" w:leader="dot" w:pos="8296"/>
        </w:tabs>
        <w:rPr>
          <w:b/>
          <w:bCs/>
          <w:noProof/>
          <w:sz w:val="22"/>
          <w14:ligatures w14:val="standardContextual"/>
        </w:rPr>
      </w:pPr>
      <w:hyperlink w:anchor="_Toc170399002" w:history="1">
        <w:r w:rsidRPr="000F4DB2">
          <w:rPr>
            <w:rStyle w:val="aa"/>
            <w:b/>
            <w:bCs/>
            <w:noProof/>
          </w:rPr>
          <w:t>2.2</w:t>
        </w:r>
        <w:r w:rsidRPr="000F4DB2">
          <w:rPr>
            <w:rStyle w:val="aa"/>
            <w:b/>
            <w:bCs/>
            <w:noProof/>
          </w:rPr>
          <w:t>美育类型素养</w:t>
        </w:r>
        <w:r w:rsidRPr="000F4DB2">
          <w:rPr>
            <w:b/>
            <w:bCs/>
            <w:noProof/>
          </w:rPr>
          <w:tab/>
        </w:r>
        <w:r w:rsidRPr="000F4DB2">
          <w:rPr>
            <w:b/>
            <w:bCs/>
            <w:noProof/>
          </w:rPr>
          <w:fldChar w:fldCharType="begin"/>
        </w:r>
        <w:r w:rsidRPr="000F4DB2">
          <w:rPr>
            <w:b/>
            <w:bCs/>
            <w:noProof/>
          </w:rPr>
          <w:instrText xml:space="preserve"> PAGEREF _Toc170399002 \h </w:instrText>
        </w:r>
        <w:r w:rsidRPr="000F4DB2">
          <w:rPr>
            <w:b/>
            <w:bCs/>
            <w:noProof/>
          </w:rPr>
        </w:r>
        <w:r w:rsidRPr="000F4DB2">
          <w:rPr>
            <w:b/>
            <w:bCs/>
            <w:noProof/>
          </w:rPr>
          <w:fldChar w:fldCharType="separate"/>
        </w:r>
        <w:r w:rsidR="00C25514">
          <w:rPr>
            <w:b/>
            <w:bCs/>
            <w:noProof/>
          </w:rPr>
          <w:t>5</w:t>
        </w:r>
        <w:r w:rsidRPr="000F4DB2">
          <w:rPr>
            <w:b/>
            <w:bCs/>
            <w:noProof/>
          </w:rPr>
          <w:fldChar w:fldCharType="end"/>
        </w:r>
      </w:hyperlink>
    </w:p>
    <w:p w14:paraId="6A1A04F1" w14:textId="56036F76" w:rsidR="000F4DB2" w:rsidRPr="000F4DB2" w:rsidRDefault="000F4DB2">
      <w:pPr>
        <w:pStyle w:val="TOC3"/>
        <w:tabs>
          <w:tab w:val="right" w:leader="dot" w:pos="8296"/>
        </w:tabs>
        <w:rPr>
          <w:b/>
          <w:bCs/>
          <w:noProof/>
          <w:sz w:val="22"/>
          <w14:ligatures w14:val="standardContextual"/>
        </w:rPr>
      </w:pPr>
      <w:hyperlink w:anchor="_Toc170399003" w:history="1">
        <w:r w:rsidRPr="000F4DB2">
          <w:rPr>
            <w:rStyle w:val="aa"/>
            <w:b/>
            <w:bCs/>
            <w:noProof/>
          </w:rPr>
          <w:t>2.3</w:t>
        </w:r>
        <w:r w:rsidRPr="000F4DB2">
          <w:rPr>
            <w:rStyle w:val="aa"/>
            <w:b/>
            <w:bCs/>
            <w:noProof/>
          </w:rPr>
          <w:t>劳育类型素养</w:t>
        </w:r>
        <w:r w:rsidRPr="000F4DB2">
          <w:rPr>
            <w:b/>
            <w:bCs/>
            <w:noProof/>
          </w:rPr>
          <w:tab/>
        </w:r>
        <w:r w:rsidRPr="000F4DB2">
          <w:rPr>
            <w:b/>
            <w:bCs/>
            <w:noProof/>
          </w:rPr>
          <w:fldChar w:fldCharType="begin"/>
        </w:r>
        <w:r w:rsidRPr="000F4DB2">
          <w:rPr>
            <w:b/>
            <w:bCs/>
            <w:noProof/>
          </w:rPr>
          <w:instrText xml:space="preserve"> PAGEREF _Toc170399003 \h </w:instrText>
        </w:r>
        <w:r w:rsidRPr="000F4DB2">
          <w:rPr>
            <w:b/>
            <w:bCs/>
            <w:noProof/>
          </w:rPr>
        </w:r>
        <w:r w:rsidRPr="000F4DB2">
          <w:rPr>
            <w:b/>
            <w:bCs/>
            <w:noProof/>
          </w:rPr>
          <w:fldChar w:fldCharType="separate"/>
        </w:r>
        <w:r w:rsidR="00C25514">
          <w:rPr>
            <w:b/>
            <w:bCs/>
            <w:noProof/>
          </w:rPr>
          <w:t>6</w:t>
        </w:r>
        <w:r w:rsidRPr="000F4DB2">
          <w:rPr>
            <w:b/>
            <w:bCs/>
            <w:noProof/>
          </w:rPr>
          <w:fldChar w:fldCharType="end"/>
        </w:r>
      </w:hyperlink>
    </w:p>
    <w:p w14:paraId="033C8060" w14:textId="6202EA2E" w:rsidR="000F4DB2" w:rsidRPr="000F4DB2" w:rsidRDefault="000F4DB2">
      <w:pPr>
        <w:pStyle w:val="TOC2"/>
        <w:tabs>
          <w:tab w:val="right" w:leader="dot" w:pos="8296"/>
        </w:tabs>
        <w:rPr>
          <w:b/>
          <w:bCs/>
          <w:noProof/>
          <w:sz w:val="22"/>
          <w14:ligatures w14:val="standardContextual"/>
        </w:rPr>
      </w:pPr>
      <w:hyperlink w:anchor="_Toc170399004" w:history="1">
        <w:r w:rsidRPr="000F4DB2">
          <w:rPr>
            <w:rStyle w:val="aa"/>
            <w:b/>
            <w:bCs/>
            <w:noProof/>
          </w:rPr>
          <w:t>3</w:t>
        </w:r>
        <w:r w:rsidRPr="000F4DB2">
          <w:rPr>
            <w:rStyle w:val="aa"/>
            <w:b/>
            <w:bCs/>
            <w:noProof/>
          </w:rPr>
          <w:t>、突出表现清单</w:t>
        </w:r>
        <w:r w:rsidRPr="000F4DB2">
          <w:rPr>
            <w:b/>
            <w:bCs/>
            <w:noProof/>
          </w:rPr>
          <w:tab/>
        </w:r>
        <w:r w:rsidRPr="000F4DB2">
          <w:rPr>
            <w:b/>
            <w:bCs/>
            <w:noProof/>
          </w:rPr>
          <w:fldChar w:fldCharType="begin"/>
        </w:r>
        <w:r w:rsidRPr="000F4DB2">
          <w:rPr>
            <w:b/>
            <w:bCs/>
            <w:noProof/>
          </w:rPr>
          <w:instrText xml:space="preserve"> PAGEREF _Toc170399004 \h </w:instrText>
        </w:r>
        <w:r w:rsidRPr="000F4DB2">
          <w:rPr>
            <w:b/>
            <w:bCs/>
            <w:noProof/>
          </w:rPr>
        </w:r>
        <w:r w:rsidRPr="000F4DB2">
          <w:rPr>
            <w:b/>
            <w:bCs/>
            <w:noProof/>
          </w:rPr>
          <w:fldChar w:fldCharType="separate"/>
        </w:r>
        <w:r w:rsidR="00C25514">
          <w:rPr>
            <w:b/>
            <w:bCs/>
            <w:noProof/>
          </w:rPr>
          <w:t>7</w:t>
        </w:r>
        <w:r w:rsidRPr="000F4DB2">
          <w:rPr>
            <w:b/>
            <w:bCs/>
            <w:noProof/>
          </w:rPr>
          <w:fldChar w:fldCharType="end"/>
        </w:r>
      </w:hyperlink>
    </w:p>
    <w:p w14:paraId="431588CA" w14:textId="137ED104" w:rsidR="000F4DB2" w:rsidRPr="000F4DB2" w:rsidRDefault="000F4DB2">
      <w:pPr>
        <w:pStyle w:val="TOC2"/>
        <w:tabs>
          <w:tab w:val="right" w:leader="dot" w:pos="8296"/>
        </w:tabs>
        <w:rPr>
          <w:b/>
          <w:bCs/>
          <w:noProof/>
          <w:sz w:val="22"/>
          <w14:ligatures w14:val="standardContextual"/>
        </w:rPr>
      </w:pPr>
      <w:hyperlink w:anchor="_Toc170399005" w:history="1">
        <w:r w:rsidRPr="000F4DB2">
          <w:rPr>
            <w:rStyle w:val="aa"/>
            <w:b/>
            <w:bCs/>
            <w:noProof/>
          </w:rPr>
          <w:t>4</w:t>
        </w:r>
        <w:r w:rsidRPr="000F4DB2">
          <w:rPr>
            <w:rStyle w:val="aa"/>
            <w:b/>
            <w:bCs/>
            <w:noProof/>
          </w:rPr>
          <w:t>、负面表现清单</w:t>
        </w:r>
        <w:r w:rsidRPr="000F4DB2">
          <w:rPr>
            <w:b/>
            <w:bCs/>
            <w:noProof/>
          </w:rPr>
          <w:tab/>
        </w:r>
        <w:r w:rsidRPr="000F4DB2">
          <w:rPr>
            <w:b/>
            <w:bCs/>
            <w:noProof/>
          </w:rPr>
          <w:fldChar w:fldCharType="begin"/>
        </w:r>
        <w:r w:rsidRPr="000F4DB2">
          <w:rPr>
            <w:b/>
            <w:bCs/>
            <w:noProof/>
          </w:rPr>
          <w:instrText xml:space="preserve"> PAGEREF _Toc170399005 \h </w:instrText>
        </w:r>
        <w:r w:rsidRPr="000F4DB2">
          <w:rPr>
            <w:b/>
            <w:bCs/>
            <w:noProof/>
          </w:rPr>
        </w:r>
        <w:r w:rsidRPr="000F4DB2">
          <w:rPr>
            <w:b/>
            <w:bCs/>
            <w:noProof/>
          </w:rPr>
          <w:fldChar w:fldCharType="separate"/>
        </w:r>
        <w:r w:rsidR="00C25514">
          <w:rPr>
            <w:b/>
            <w:bCs/>
            <w:noProof/>
          </w:rPr>
          <w:t>8</w:t>
        </w:r>
        <w:r w:rsidRPr="000F4DB2">
          <w:rPr>
            <w:b/>
            <w:bCs/>
            <w:noProof/>
          </w:rPr>
          <w:fldChar w:fldCharType="end"/>
        </w:r>
      </w:hyperlink>
    </w:p>
    <w:p w14:paraId="2C2D83C7" w14:textId="45463B7B" w:rsidR="000F4DB2" w:rsidRPr="000F4DB2" w:rsidRDefault="000F4DB2">
      <w:pPr>
        <w:pStyle w:val="TOC2"/>
        <w:tabs>
          <w:tab w:val="right" w:leader="dot" w:pos="8296"/>
        </w:tabs>
        <w:rPr>
          <w:b/>
          <w:bCs/>
          <w:noProof/>
          <w:sz w:val="22"/>
          <w14:ligatures w14:val="standardContextual"/>
        </w:rPr>
      </w:pPr>
      <w:hyperlink w:anchor="_Toc170399006" w:history="1">
        <w:r w:rsidRPr="000F4DB2">
          <w:rPr>
            <w:rStyle w:val="aa"/>
            <w:b/>
            <w:bCs/>
            <w:noProof/>
          </w:rPr>
          <w:t>5</w:t>
        </w:r>
        <w:r w:rsidRPr="000F4DB2">
          <w:rPr>
            <w:rStyle w:val="aa"/>
            <w:b/>
            <w:bCs/>
            <w:noProof/>
          </w:rPr>
          <w:t>、思想政治表现评级</w:t>
        </w:r>
        <w:r w:rsidRPr="000F4DB2">
          <w:rPr>
            <w:b/>
            <w:bCs/>
            <w:noProof/>
          </w:rPr>
          <w:tab/>
        </w:r>
        <w:r w:rsidRPr="000F4DB2">
          <w:rPr>
            <w:b/>
            <w:bCs/>
            <w:noProof/>
          </w:rPr>
          <w:fldChar w:fldCharType="begin"/>
        </w:r>
        <w:r w:rsidRPr="000F4DB2">
          <w:rPr>
            <w:b/>
            <w:bCs/>
            <w:noProof/>
          </w:rPr>
          <w:instrText xml:space="preserve"> PAGEREF _Toc170399006 \h </w:instrText>
        </w:r>
        <w:r w:rsidRPr="000F4DB2">
          <w:rPr>
            <w:b/>
            <w:bCs/>
            <w:noProof/>
          </w:rPr>
        </w:r>
        <w:r w:rsidRPr="000F4DB2">
          <w:rPr>
            <w:b/>
            <w:bCs/>
            <w:noProof/>
          </w:rPr>
          <w:fldChar w:fldCharType="separate"/>
        </w:r>
        <w:r w:rsidR="00C25514">
          <w:rPr>
            <w:b/>
            <w:bCs/>
            <w:noProof/>
          </w:rPr>
          <w:t>8</w:t>
        </w:r>
        <w:r w:rsidRPr="000F4DB2">
          <w:rPr>
            <w:b/>
            <w:bCs/>
            <w:noProof/>
          </w:rPr>
          <w:fldChar w:fldCharType="end"/>
        </w:r>
      </w:hyperlink>
    </w:p>
    <w:p w14:paraId="69254454" w14:textId="5A7A5407" w:rsidR="000F4DB2" w:rsidRPr="000F4DB2" w:rsidRDefault="000F4DB2">
      <w:pPr>
        <w:pStyle w:val="TOC2"/>
        <w:tabs>
          <w:tab w:val="right" w:leader="dot" w:pos="8296"/>
        </w:tabs>
        <w:rPr>
          <w:b/>
          <w:bCs/>
          <w:noProof/>
          <w:sz w:val="22"/>
          <w14:ligatures w14:val="standardContextual"/>
        </w:rPr>
      </w:pPr>
      <w:hyperlink w:anchor="_Toc170399007" w:history="1">
        <w:r w:rsidRPr="000F4DB2">
          <w:rPr>
            <w:rStyle w:val="aa"/>
            <w:b/>
            <w:bCs/>
            <w:noProof/>
          </w:rPr>
          <w:t>6</w:t>
        </w:r>
        <w:r w:rsidRPr="000F4DB2">
          <w:rPr>
            <w:rStyle w:val="aa"/>
            <w:b/>
            <w:bCs/>
            <w:noProof/>
          </w:rPr>
          <w:t>、年度申请</w:t>
        </w:r>
        <w:r w:rsidRPr="000F4DB2">
          <w:rPr>
            <w:b/>
            <w:bCs/>
            <w:noProof/>
          </w:rPr>
          <w:tab/>
        </w:r>
        <w:r w:rsidRPr="000F4DB2">
          <w:rPr>
            <w:b/>
            <w:bCs/>
            <w:noProof/>
          </w:rPr>
          <w:fldChar w:fldCharType="begin"/>
        </w:r>
        <w:r w:rsidRPr="000F4DB2">
          <w:rPr>
            <w:b/>
            <w:bCs/>
            <w:noProof/>
          </w:rPr>
          <w:instrText xml:space="preserve"> PAGEREF _Toc170399007 \h </w:instrText>
        </w:r>
        <w:r w:rsidRPr="000F4DB2">
          <w:rPr>
            <w:b/>
            <w:bCs/>
            <w:noProof/>
          </w:rPr>
        </w:r>
        <w:r w:rsidRPr="000F4DB2">
          <w:rPr>
            <w:b/>
            <w:bCs/>
            <w:noProof/>
          </w:rPr>
          <w:fldChar w:fldCharType="separate"/>
        </w:r>
        <w:r w:rsidR="00C25514">
          <w:rPr>
            <w:b/>
            <w:bCs/>
            <w:noProof/>
          </w:rPr>
          <w:t>9</w:t>
        </w:r>
        <w:r w:rsidRPr="000F4DB2">
          <w:rPr>
            <w:b/>
            <w:bCs/>
            <w:noProof/>
          </w:rPr>
          <w:fldChar w:fldCharType="end"/>
        </w:r>
      </w:hyperlink>
    </w:p>
    <w:p w14:paraId="55BB3EF4" w14:textId="099D7243" w:rsidR="000F4DB2" w:rsidRPr="000F4DB2" w:rsidRDefault="000F4DB2">
      <w:pPr>
        <w:pStyle w:val="TOC3"/>
        <w:tabs>
          <w:tab w:val="right" w:leader="dot" w:pos="8296"/>
        </w:tabs>
        <w:rPr>
          <w:b/>
          <w:bCs/>
          <w:noProof/>
          <w:sz w:val="22"/>
          <w14:ligatures w14:val="standardContextual"/>
        </w:rPr>
      </w:pPr>
      <w:hyperlink w:anchor="_Toc170399008" w:history="1">
        <w:r w:rsidRPr="000F4DB2">
          <w:rPr>
            <w:rStyle w:val="aa"/>
            <w:b/>
            <w:bCs/>
            <w:noProof/>
          </w:rPr>
          <w:t>6.1</w:t>
        </w:r>
        <w:r w:rsidRPr="000F4DB2">
          <w:rPr>
            <w:rStyle w:val="aa"/>
            <w:b/>
            <w:bCs/>
            <w:noProof/>
          </w:rPr>
          <w:t>思想政治表现</w:t>
        </w:r>
        <w:r w:rsidRPr="000F4DB2">
          <w:rPr>
            <w:b/>
            <w:bCs/>
            <w:noProof/>
          </w:rPr>
          <w:tab/>
        </w:r>
        <w:r w:rsidRPr="000F4DB2">
          <w:rPr>
            <w:b/>
            <w:bCs/>
            <w:noProof/>
          </w:rPr>
          <w:fldChar w:fldCharType="begin"/>
        </w:r>
        <w:r w:rsidRPr="000F4DB2">
          <w:rPr>
            <w:b/>
            <w:bCs/>
            <w:noProof/>
          </w:rPr>
          <w:instrText xml:space="preserve"> PAGEREF _Toc170399008 \h </w:instrText>
        </w:r>
        <w:r w:rsidRPr="000F4DB2">
          <w:rPr>
            <w:b/>
            <w:bCs/>
            <w:noProof/>
          </w:rPr>
        </w:r>
        <w:r w:rsidRPr="000F4DB2">
          <w:rPr>
            <w:b/>
            <w:bCs/>
            <w:noProof/>
          </w:rPr>
          <w:fldChar w:fldCharType="separate"/>
        </w:r>
        <w:r w:rsidR="00C25514">
          <w:rPr>
            <w:b/>
            <w:bCs/>
            <w:noProof/>
          </w:rPr>
          <w:t>10</w:t>
        </w:r>
        <w:r w:rsidRPr="000F4DB2">
          <w:rPr>
            <w:b/>
            <w:bCs/>
            <w:noProof/>
          </w:rPr>
          <w:fldChar w:fldCharType="end"/>
        </w:r>
      </w:hyperlink>
    </w:p>
    <w:p w14:paraId="0B6AFAD3" w14:textId="2BDA9C5D" w:rsidR="000F4DB2" w:rsidRPr="000F4DB2" w:rsidRDefault="000F4DB2">
      <w:pPr>
        <w:pStyle w:val="TOC3"/>
        <w:tabs>
          <w:tab w:val="right" w:leader="dot" w:pos="8296"/>
        </w:tabs>
        <w:rPr>
          <w:b/>
          <w:bCs/>
          <w:noProof/>
          <w:sz w:val="22"/>
          <w14:ligatures w14:val="standardContextual"/>
        </w:rPr>
      </w:pPr>
      <w:hyperlink w:anchor="_Toc170399009" w:history="1">
        <w:r w:rsidRPr="000F4DB2">
          <w:rPr>
            <w:rStyle w:val="aa"/>
            <w:b/>
            <w:bCs/>
            <w:noProof/>
          </w:rPr>
          <w:t>6.2</w:t>
        </w:r>
        <w:r w:rsidRPr="000F4DB2">
          <w:rPr>
            <w:rStyle w:val="aa"/>
            <w:b/>
            <w:bCs/>
            <w:noProof/>
          </w:rPr>
          <w:t>学术（实践）创新能力</w:t>
        </w:r>
        <w:r w:rsidRPr="000F4DB2">
          <w:rPr>
            <w:b/>
            <w:bCs/>
            <w:noProof/>
          </w:rPr>
          <w:tab/>
        </w:r>
        <w:r w:rsidRPr="000F4DB2">
          <w:rPr>
            <w:b/>
            <w:bCs/>
            <w:noProof/>
          </w:rPr>
          <w:fldChar w:fldCharType="begin"/>
        </w:r>
        <w:r w:rsidRPr="000F4DB2">
          <w:rPr>
            <w:b/>
            <w:bCs/>
            <w:noProof/>
          </w:rPr>
          <w:instrText xml:space="preserve"> PAGEREF _Toc170399009 \h </w:instrText>
        </w:r>
        <w:r w:rsidRPr="000F4DB2">
          <w:rPr>
            <w:b/>
            <w:bCs/>
            <w:noProof/>
          </w:rPr>
        </w:r>
        <w:r w:rsidRPr="000F4DB2">
          <w:rPr>
            <w:b/>
            <w:bCs/>
            <w:noProof/>
          </w:rPr>
          <w:fldChar w:fldCharType="separate"/>
        </w:r>
        <w:r w:rsidR="00C25514">
          <w:rPr>
            <w:b/>
            <w:bCs/>
            <w:noProof/>
          </w:rPr>
          <w:t>10</w:t>
        </w:r>
        <w:r w:rsidRPr="000F4DB2">
          <w:rPr>
            <w:b/>
            <w:bCs/>
            <w:noProof/>
          </w:rPr>
          <w:fldChar w:fldCharType="end"/>
        </w:r>
      </w:hyperlink>
    </w:p>
    <w:p w14:paraId="22251E83" w14:textId="24A05725" w:rsidR="000F4DB2" w:rsidRPr="000F4DB2" w:rsidRDefault="000F4DB2">
      <w:pPr>
        <w:pStyle w:val="TOC3"/>
        <w:tabs>
          <w:tab w:val="right" w:leader="dot" w:pos="8296"/>
        </w:tabs>
        <w:rPr>
          <w:b/>
          <w:bCs/>
          <w:noProof/>
          <w:sz w:val="22"/>
          <w14:ligatures w14:val="standardContextual"/>
        </w:rPr>
      </w:pPr>
      <w:hyperlink w:anchor="_Toc170399010" w:history="1">
        <w:r w:rsidRPr="000F4DB2">
          <w:rPr>
            <w:rStyle w:val="aa"/>
            <w:b/>
            <w:bCs/>
            <w:noProof/>
          </w:rPr>
          <w:t>6.3</w:t>
        </w:r>
        <w:r w:rsidRPr="000F4DB2">
          <w:rPr>
            <w:rStyle w:val="aa"/>
            <w:b/>
            <w:bCs/>
            <w:noProof/>
          </w:rPr>
          <w:t>体美劳素养</w:t>
        </w:r>
        <w:r w:rsidRPr="000F4DB2">
          <w:rPr>
            <w:b/>
            <w:bCs/>
            <w:noProof/>
          </w:rPr>
          <w:tab/>
        </w:r>
        <w:r w:rsidRPr="000F4DB2">
          <w:rPr>
            <w:b/>
            <w:bCs/>
            <w:noProof/>
          </w:rPr>
          <w:fldChar w:fldCharType="begin"/>
        </w:r>
        <w:r w:rsidRPr="000F4DB2">
          <w:rPr>
            <w:b/>
            <w:bCs/>
            <w:noProof/>
          </w:rPr>
          <w:instrText xml:space="preserve"> PAGEREF _Toc170399010 \h </w:instrText>
        </w:r>
        <w:r w:rsidRPr="000F4DB2">
          <w:rPr>
            <w:b/>
            <w:bCs/>
            <w:noProof/>
          </w:rPr>
        </w:r>
        <w:r w:rsidRPr="000F4DB2">
          <w:rPr>
            <w:b/>
            <w:bCs/>
            <w:noProof/>
          </w:rPr>
          <w:fldChar w:fldCharType="separate"/>
        </w:r>
        <w:r w:rsidR="00C25514">
          <w:rPr>
            <w:b/>
            <w:bCs/>
            <w:noProof/>
          </w:rPr>
          <w:t>11</w:t>
        </w:r>
        <w:r w:rsidRPr="000F4DB2">
          <w:rPr>
            <w:b/>
            <w:bCs/>
            <w:noProof/>
          </w:rPr>
          <w:fldChar w:fldCharType="end"/>
        </w:r>
      </w:hyperlink>
    </w:p>
    <w:p w14:paraId="0510415D" w14:textId="3482373F" w:rsidR="000F4DB2" w:rsidRPr="000F4DB2" w:rsidRDefault="000F4DB2">
      <w:pPr>
        <w:pStyle w:val="TOC2"/>
        <w:tabs>
          <w:tab w:val="right" w:leader="dot" w:pos="8296"/>
        </w:tabs>
        <w:rPr>
          <w:b/>
          <w:bCs/>
          <w:noProof/>
          <w:sz w:val="22"/>
          <w14:ligatures w14:val="standardContextual"/>
        </w:rPr>
      </w:pPr>
      <w:hyperlink w:anchor="_Toc170399011" w:history="1">
        <w:r w:rsidRPr="000F4DB2">
          <w:rPr>
            <w:rStyle w:val="aa"/>
            <w:b/>
            <w:bCs/>
            <w:noProof/>
          </w:rPr>
          <w:t>7</w:t>
        </w:r>
        <w:r w:rsidRPr="000F4DB2">
          <w:rPr>
            <w:rStyle w:val="aa"/>
            <w:b/>
            <w:bCs/>
            <w:noProof/>
          </w:rPr>
          <w:t>、学术（实践）创新能力排名</w:t>
        </w:r>
        <w:r w:rsidRPr="000F4DB2">
          <w:rPr>
            <w:b/>
            <w:bCs/>
            <w:noProof/>
          </w:rPr>
          <w:tab/>
        </w:r>
        <w:r w:rsidRPr="000F4DB2">
          <w:rPr>
            <w:b/>
            <w:bCs/>
            <w:noProof/>
          </w:rPr>
          <w:fldChar w:fldCharType="begin"/>
        </w:r>
        <w:r w:rsidRPr="000F4DB2">
          <w:rPr>
            <w:b/>
            <w:bCs/>
            <w:noProof/>
          </w:rPr>
          <w:instrText xml:space="preserve"> PAGEREF _Toc170399011 \h </w:instrText>
        </w:r>
        <w:r w:rsidRPr="000F4DB2">
          <w:rPr>
            <w:b/>
            <w:bCs/>
            <w:noProof/>
          </w:rPr>
        </w:r>
        <w:r w:rsidRPr="000F4DB2">
          <w:rPr>
            <w:b/>
            <w:bCs/>
            <w:noProof/>
          </w:rPr>
          <w:fldChar w:fldCharType="separate"/>
        </w:r>
        <w:r w:rsidR="00C25514">
          <w:rPr>
            <w:b/>
            <w:bCs/>
            <w:noProof/>
          </w:rPr>
          <w:t>13</w:t>
        </w:r>
        <w:r w:rsidRPr="000F4DB2">
          <w:rPr>
            <w:b/>
            <w:bCs/>
            <w:noProof/>
          </w:rPr>
          <w:fldChar w:fldCharType="end"/>
        </w:r>
      </w:hyperlink>
    </w:p>
    <w:p w14:paraId="5BA841FC" w14:textId="25B71206" w:rsidR="000F4DB2" w:rsidRPr="000F4DB2" w:rsidRDefault="000F4DB2">
      <w:pPr>
        <w:pStyle w:val="TOC2"/>
        <w:tabs>
          <w:tab w:val="right" w:leader="dot" w:pos="8296"/>
        </w:tabs>
        <w:rPr>
          <w:b/>
          <w:bCs/>
          <w:noProof/>
          <w:sz w:val="22"/>
          <w14:ligatures w14:val="standardContextual"/>
        </w:rPr>
      </w:pPr>
      <w:hyperlink w:anchor="_Toc170399012" w:history="1">
        <w:r w:rsidRPr="000F4DB2">
          <w:rPr>
            <w:rStyle w:val="aa"/>
            <w:b/>
            <w:bCs/>
            <w:noProof/>
          </w:rPr>
          <w:t>8</w:t>
        </w:r>
        <w:r w:rsidRPr="000F4DB2">
          <w:rPr>
            <w:rStyle w:val="aa"/>
            <w:b/>
            <w:bCs/>
            <w:noProof/>
          </w:rPr>
          <w:t>、体美劳素养排名</w:t>
        </w:r>
        <w:r w:rsidRPr="000F4DB2">
          <w:rPr>
            <w:b/>
            <w:bCs/>
            <w:noProof/>
          </w:rPr>
          <w:tab/>
        </w:r>
        <w:r w:rsidRPr="000F4DB2">
          <w:rPr>
            <w:b/>
            <w:bCs/>
            <w:noProof/>
          </w:rPr>
          <w:fldChar w:fldCharType="begin"/>
        </w:r>
        <w:r w:rsidRPr="000F4DB2">
          <w:rPr>
            <w:b/>
            <w:bCs/>
            <w:noProof/>
          </w:rPr>
          <w:instrText xml:space="preserve"> PAGEREF _Toc170399012 \h </w:instrText>
        </w:r>
        <w:r w:rsidRPr="000F4DB2">
          <w:rPr>
            <w:b/>
            <w:bCs/>
            <w:noProof/>
          </w:rPr>
        </w:r>
        <w:r w:rsidRPr="000F4DB2">
          <w:rPr>
            <w:b/>
            <w:bCs/>
            <w:noProof/>
          </w:rPr>
          <w:fldChar w:fldCharType="separate"/>
        </w:r>
        <w:r w:rsidR="00C25514">
          <w:rPr>
            <w:b/>
            <w:bCs/>
            <w:noProof/>
          </w:rPr>
          <w:t>14</w:t>
        </w:r>
        <w:r w:rsidRPr="000F4DB2">
          <w:rPr>
            <w:b/>
            <w:bCs/>
            <w:noProof/>
          </w:rPr>
          <w:fldChar w:fldCharType="end"/>
        </w:r>
      </w:hyperlink>
    </w:p>
    <w:p w14:paraId="60F83909" w14:textId="275DC680" w:rsidR="000F4DB2" w:rsidRPr="000F4DB2" w:rsidRDefault="000F4DB2">
      <w:pPr>
        <w:pStyle w:val="TOC2"/>
        <w:tabs>
          <w:tab w:val="right" w:leader="dot" w:pos="8296"/>
        </w:tabs>
        <w:rPr>
          <w:b/>
          <w:bCs/>
          <w:noProof/>
          <w:sz w:val="22"/>
          <w14:ligatures w14:val="standardContextual"/>
        </w:rPr>
      </w:pPr>
      <w:hyperlink w:anchor="_Toc170399013" w:history="1">
        <w:r w:rsidRPr="000F4DB2">
          <w:rPr>
            <w:rStyle w:val="aa"/>
            <w:b/>
            <w:bCs/>
            <w:noProof/>
          </w:rPr>
          <w:t>9</w:t>
        </w:r>
        <w:r w:rsidRPr="000F4DB2">
          <w:rPr>
            <w:rStyle w:val="aa"/>
            <w:b/>
            <w:bCs/>
            <w:noProof/>
          </w:rPr>
          <w:t>、综合素质评价结果</w:t>
        </w:r>
        <w:r w:rsidRPr="000F4DB2">
          <w:rPr>
            <w:b/>
            <w:bCs/>
            <w:noProof/>
          </w:rPr>
          <w:tab/>
        </w:r>
        <w:r w:rsidRPr="000F4DB2">
          <w:rPr>
            <w:b/>
            <w:bCs/>
            <w:noProof/>
          </w:rPr>
          <w:fldChar w:fldCharType="begin"/>
        </w:r>
        <w:r w:rsidRPr="000F4DB2">
          <w:rPr>
            <w:b/>
            <w:bCs/>
            <w:noProof/>
          </w:rPr>
          <w:instrText xml:space="preserve"> PAGEREF _Toc170399013 \h </w:instrText>
        </w:r>
        <w:r w:rsidRPr="000F4DB2">
          <w:rPr>
            <w:b/>
            <w:bCs/>
            <w:noProof/>
          </w:rPr>
        </w:r>
        <w:r w:rsidRPr="000F4DB2">
          <w:rPr>
            <w:b/>
            <w:bCs/>
            <w:noProof/>
          </w:rPr>
          <w:fldChar w:fldCharType="separate"/>
        </w:r>
        <w:r w:rsidR="00C25514">
          <w:rPr>
            <w:b/>
            <w:bCs/>
            <w:noProof/>
          </w:rPr>
          <w:t>15</w:t>
        </w:r>
        <w:r w:rsidRPr="000F4DB2">
          <w:rPr>
            <w:b/>
            <w:bCs/>
            <w:noProof/>
          </w:rPr>
          <w:fldChar w:fldCharType="end"/>
        </w:r>
      </w:hyperlink>
    </w:p>
    <w:p w14:paraId="3CABBA21" w14:textId="2DB0FBF7" w:rsidR="00A76B95" w:rsidRDefault="00942C94" w:rsidP="00942C94">
      <w:pPr>
        <w:rPr>
          <w:shd w:val="clear" w:color="auto" w:fill="FFFFFF"/>
        </w:rPr>
      </w:pPr>
      <w:r w:rsidRPr="000F4DB2">
        <w:rPr>
          <w:b/>
          <w:bCs/>
          <w:shd w:val="clear" w:color="auto" w:fill="FFFFFF"/>
        </w:rPr>
        <w:fldChar w:fldCharType="end"/>
      </w:r>
    </w:p>
    <w:p w14:paraId="23104E2B" w14:textId="77777777" w:rsidR="00A76B95" w:rsidRDefault="00000000" w:rsidP="00C8782C">
      <w:pPr>
        <w:rPr>
          <w:shd w:val="clear" w:color="auto" w:fill="FFFFFF"/>
        </w:rPr>
      </w:pPr>
      <w:r>
        <w:rPr>
          <w:shd w:val="clear" w:color="auto" w:fill="FFFFFF"/>
        </w:rPr>
        <w:br w:type="page"/>
      </w:r>
    </w:p>
    <w:p w14:paraId="43939AB7" w14:textId="036BE10A" w:rsidR="00A76B95" w:rsidRDefault="00D7600D" w:rsidP="00C8782C">
      <w:pPr>
        <w:pStyle w:val="1"/>
      </w:pPr>
      <w:bookmarkStart w:id="0" w:name="_Toc170398998"/>
      <w:r>
        <w:rPr>
          <w:rFonts w:hint="eastAsia"/>
        </w:rPr>
        <w:t>学生</w:t>
      </w:r>
      <w:r>
        <w:rPr>
          <w:rFonts w:hint="eastAsia"/>
        </w:rPr>
        <w:t>-</w:t>
      </w:r>
      <w:r>
        <w:rPr>
          <w:rFonts w:hint="eastAsia"/>
        </w:rPr>
        <w:t>综合素质评价</w:t>
      </w:r>
      <w:bookmarkEnd w:id="0"/>
    </w:p>
    <w:p w14:paraId="10A3492E" w14:textId="1108A09D" w:rsidR="00A76B95" w:rsidRDefault="00080233" w:rsidP="00C8782C">
      <w:pPr>
        <w:pStyle w:val="2"/>
      </w:pPr>
      <w:bookmarkStart w:id="1" w:name="_Toc166849236"/>
      <w:bookmarkStart w:id="2" w:name="_Toc170398999"/>
      <w:r>
        <w:rPr>
          <w:rFonts w:hint="eastAsia"/>
        </w:rPr>
        <w:t>1</w:t>
      </w:r>
      <w:r>
        <w:rPr>
          <w:rFonts w:hint="eastAsia"/>
        </w:rPr>
        <w:t>、</w:t>
      </w:r>
      <w:bookmarkEnd w:id="1"/>
      <w:r>
        <w:rPr>
          <w:rFonts w:hint="eastAsia"/>
        </w:rPr>
        <w:t>进入综合素质评价模块</w:t>
      </w:r>
      <w:bookmarkEnd w:id="2"/>
    </w:p>
    <w:p w14:paraId="633B365C" w14:textId="142DAA16" w:rsidR="00A76B95" w:rsidRDefault="00000000" w:rsidP="00C8782C">
      <w:r>
        <w:rPr>
          <w:rFonts w:hint="eastAsia"/>
        </w:rPr>
        <w:t>第一步：进入应用中心页面，</w:t>
      </w:r>
      <w:r w:rsidR="00D7600D">
        <w:rPr>
          <w:rFonts w:hint="eastAsia"/>
        </w:rPr>
        <w:t>点击服务分类</w:t>
      </w:r>
      <w:r>
        <w:rPr>
          <w:rFonts w:hint="eastAsia"/>
        </w:rPr>
        <w:t>“</w:t>
      </w:r>
      <w:r w:rsidR="00D7600D">
        <w:rPr>
          <w:rFonts w:hint="eastAsia"/>
        </w:rPr>
        <w:t>综合素质评价</w:t>
      </w:r>
      <w:r>
        <w:rPr>
          <w:rFonts w:hint="eastAsia"/>
        </w:rPr>
        <w:t>”应用，下方会出现对应的应用。</w:t>
      </w:r>
    </w:p>
    <w:p w14:paraId="71A160A7" w14:textId="18E4F182" w:rsidR="00A76B95" w:rsidRDefault="00D7600D" w:rsidP="00C8782C">
      <w:r>
        <w:rPr>
          <w:noProof/>
        </w:rPr>
        <w:drawing>
          <wp:inline distT="0" distB="0" distL="0" distR="0" wp14:anchorId="2211CE23" wp14:editId="5D222477">
            <wp:extent cx="5274310" cy="1749425"/>
            <wp:effectExtent l="0" t="0" r="2540" b="3175"/>
            <wp:docPr id="346394313"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394313" name="图片 1" descr="图形用户界面&#10;&#10;描述已自动生成"/>
                    <pic:cNvPicPr/>
                  </pic:nvPicPr>
                  <pic:blipFill>
                    <a:blip r:embed="rId8"/>
                    <a:stretch>
                      <a:fillRect/>
                    </a:stretch>
                  </pic:blipFill>
                  <pic:spPr>
                    <a:xfrm>
                      <a:off x="0" y="0"/>
                      <a:ext cx="5274310" cy="1749425"/>
                    </a:xfrm>
                    <a:prstGeom prst="rect">
                      <a:avLst/>
                    </a:prstGeom>
                  </pic:spPr>
                </pic:pic>
              </a:graphicData>
            </a:graphic>
          </wp:inline>
        </w:drawing>
      </w:r>
    </w:p>
    <w:p w14:paraId="36CD35F7" w14:textId="4D47D2DC" w:rsidR="00D7600D" w:rsidRDefault="00D7600D" w:rsidP="00C8782C">
      <w:r>
        <w:rPr>
          <w:noProof/>
        </w:rPr>
        <w:drawing>
          <wp:inline distT="0" distB="0" distL="0" distR="0" wp14:anchorId="57710E0C" wp14:editId="5AC2B729">
            <wp:extent cx="5274310" cy="1511300"/>
            <wp:effectExtent l="0" t="0" r="2540" b="0"/>
            <wp:docPr id="789324540"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324540" name="图片 1" descr="图形用户界面, 应用程序, Teams&#10;&#10;描述已自动生成"/>
                    <pic:cNvPicPr/>
                  </pic:nvPicPr>
                  <pic:blipFill>
                    <a:blip r:embed="rId9"/>
                    <a:stretch>
                      <a:fillRect/>
                    </a:stretch>
                  </pic:blipFill>
                  <pic:spPr>
                    <a:xfrm>
                      <a:off x="0" y="0"/>
                      <a:ext cx="5274310" cy="1511300"/>
                    </a:xfrm>
                    <a:prstGeom prst="rect">
                      <a:avLst/>
                    </a:prstGeom>
                  </pic:spPr>
                </pic:pic>
              </a:graphicData>
            </a:graphic>
          </wp:inline>
        </w:drawing>
      </w:r>
    </w:p>
    <w:p w14:paraId="35DA81E6" w14:textId="7E2943DA" w:rsidR="00080233" w:rsidRDefault="00080233" w:rsidP="00C8782C">
      <w:pPr>
        <w:pStyle w:val="2"/>
      </w:pPr>
      <w:bookmarkStart w:id="3" w:name="_Toc170399000"/>
      <w:r>
        <w:t>2</w:t>
      </w:r>
      <w:r>
        <w:rPr>
          <w:rFonts w:hint="eastAsia"/>
        </w:rPr>
        <w:t>、体美</w:t>
      </w:r>
      <w:proofErr w:type="gramStart"/>
      <w:r>
        <w:rPr>
          <w:rFonts w:hint="eastAsia"/>
        </w:rPr>
        <w:t>劳</w:t>
      </w:r>
      <w:proofErr w:type="gramEnd"/>
      <w:r>
        <w:rPr>
          <w:rFonts w:hint="eastAsia"/>
        </w:rPr>
        <w:t>素养</w:t>
      </w:r>
      <w:bookmarkEnd w:id="3"/>
    </w:p>
    <w:p w14:paraId="41E3CC65" w14:textId="70E97772" w:rsidR="00080233" w:rsidRDefault="00080233" w:rsidP="00C8782C">
      <w:r>
        <w:rPr>
          <w:rFonts w:hint="eastAsia"/>
        </w:rPr>
        <w:t>鼠标放到该应用上，点击申请按钮，学生可以进入这个页面，新增自己在体育、美育、劳育方面的成绩和成果。</w:t>
      </w:r>
    </w:p>
    <w:p w14:paraId="50D95274" w14:textId="389D989C" w:rsidR="00080233" w:rsidRDefault="00080233" w:rsidP="00C8782C">
      <w:r>
        <w:rPr>
          <w:noProof/>
        </w:rPr>
        <w:drawing>
          <wp:inline distT="0" distB="0" distL="0" distR="0" wp14:anchorId="10F4736A" wp14:editId="17F1C941">
            <wp:extent cx="5274310" cy="1655445"/>
            <wp:effectExtent l="0" t="0" r="2540" b="1905"/>
            <wp:docPr id="653831698"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831698" name="图片 1" descr="图形用户界面, 应用程序, Teams&#10;&#10;描述已自动生成"/>
                    <pic:cNvPicPr/>
                  </pic:nvPicPr>
                  <pic:blipFill>
                    <a:blip r:embed="rId10"/>
                    <a:stretch>
                      <a:fillRect/>
                    </a:stretch>
                  </pic:blipFill>
                  <pic:spPr>
                    <a:xfrm>
                      <a:off x="0" y="0"/>
                      <a:ext cx="5274310" cy="1655445"/>
                    </a:xfrm>
                    <a:prstGeom prst="rect">
                      <a:avLst/>
                    </a:prstGeom>
                  </pic:spPr>
                </pic:pic>
              </a:graphicData>
            </a:graphic>
          </wp:inline>
        </w:drawing>
      </w:r>
    </w:p>
    <w:p w14:paraId="51D88A88" w14:textId="08F7A377" w:rsidR="00C8782C" w:rsidRPr="00080233" w:rsidRDefault="00C8782C" w:rsidP="00C8782C">
      <w:r>
        <w:rPr>
          <w:rFonts w:hint="eastAsia"/>
        </w:rPr>
        <w:t>点击新增按钮，弹出类型字段的弹窗，下</w:t>
      </w:r>
      <w:proofErr w:type="gramStart"/>
      <w:r>
        <w:rPr>
          <w:rFonts w:hint="eastAsia"/>
        </w:rPr>
        <w:t>拉选择</w:t>
      </w:r>
      <w:proofErr w:type="gramEnd"/>
      <w:r>
        <w:rPr>
          <w:rFonts w:hint="eastAsia"/>
        </w:rPr>
        <w:t>不同的类型，新增对应的素养数据。</w:t>
      </w:r>
    </w:p>
    <w:p w14:paraId="5D6EC666" w14:textId="436F0501" w:rsidR="00A76B95" w:rsidRDefault="003341C2" w:rsidP="00C8782C">
      <w:pPr>
        <w:rPr>
          <w:color w:val="FF0000"/>
        </w:rPr>
      </w:pPr>
      <w:r>
        <w:rPr>
          <w:noProof/>
        </w:rPr>
        <w:drawing>
          <wp:inline distT="0" distB="0" distL="0" distR="0" wp14:anchorId="151FDD6B" wp14:editId="623CDF99">
            <wp:extent cx="5274310" cy="1053465"/>
            <wp:effectExtent l="0" t="0" r="2540" b="0"/>
            <wp:docPr id="1920372680" name="图片 1" descr="图形用户界面, 文本,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72680" name="图片 1" descr="图形用户界面, 文本, 应用程序, Teams&#10;&#10;描述已自动生成"/>
                    <pic:cNvPicPr/>
                  </pic:nvPicPr>
                  <pic:blipFill>
                    <a:blip r:embed="rId11"/>
                    <a:stretch>
                      <a:fillRect/>
                    </a:stretch>
                  </pic:blipFill>
                  <pic:spPr>
                    <a:xfrm>
                      <a:off x="0" y="0"/>
                      <a:ext cx="5274310" cy="1053465"/>
                    </a:xfrm>
                    <a:prstGeom prst="rect">
                      <a:avLst/>
                    </a:prstGeom>
                  </pic:spPr>
                </pic:pic>
              </a:graphicData>
            </a:graphic>
          </wp:inline>
        </w:drawing>
      </w:r>
    </w:p>
    <w:p w14:paraId="6E3B91AE" w14:textId="77777777" w:rsidR="00C8782C" w:rsidRDefault="00C8782C" w:rsidP="00C8782C">
      <w:pPr>
        <w:rPr>
          <w:color w:val="FF0000"/>
        </w:rPr>
      </w:pPr>
    </w:p>
    <w:p w14:paraId="10316047" w14:textId="09350FBB" w:rsidR="00C8782C" w:rsidRDefault="00C8782C" w:rsidP="00C8782C">
      <w:pPr>
        <w:pStyle w:val="3"/>
      </w:pPr>
      <w:bookmarkStart w:id="4" w:name="_Toc170399001"/>
      <w:r w:rsidRPr="00C8782C">
        <w:rPr>
          <w:rFonts w:hint="eastAsia"/>
        </w:rPr>
        <w:t>2</w:t>
      </w:r>
      <w:r w:rsidRPr="00C8782C">
        <w:t>.1</w:t>
      </w:r>
      <w:r>
        <w:rPr>
          <w:rFonts w:hint="eastAsia"/>
        </w:rPr>
        <w:t>体育类型素养</w:t>
      </w:r>
      <w:bookmarkEnd w:id="4"/>
    </w:p>
    <w:p w14:paraId="5B825AF3" w14:textId="18D92EC0" w:rsidR="00C8782C" w:rsidRDefault="00DA2F1B" w:rsidP="00C8782C">
      <w:r>
        <w:rPr>
          <w:rFonts w:hint="eastAsia"/>
        </w:rPr>
        <w:t>类型弹窗里，下</w:t>
      </w:r>
      <w:proofErr w:type="gramStart"/>
      <w:r>
        <w:rPr>
          <w:rFonts w:hint="eastAsia"/>
        </w:rPr>
        <w:t>拉选择</w:t>
      </w:r>
      <w:proofErr w:type="gramEnd"/>
      <w:r>
        <w:rPr>
          <w:rFonts w:hint="eastAsia"/>
        </w:rPr>
        <w:t>“体育”类型</w:t>
      </w:r>
    </w:p>
    <w:p w14:paraId="0609FE98" w14:textId="7815342F" w:rsidR="00DA2F1B" w:rsidRDefault="00DA2F1B" w:rsidP="00C8782C">
      <w:r>
        <w:rPr>
          <w:noProof/>
        </w:rPr>
        <w:drawing>
          <wp:inline distT="0" distB="0" distL="0" distR="0" wp14:anchorId="607FEB61" wp14:editId="64DD47F2">
            <wp:extent cx="5274310" cy="1400175"/>
            <wp:effectExtent l="0" t="0" r="2540" b="9525"/>
            <wp:docPr id="398822192"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22192" name="图片 1" descr="图形用户界面, 应用程序&#10;&#10;描述已自动生成"/>
                    <pic:cNvPicPr/>
                  </pic:nvPicPr>
                  <pic:blipFill>
                    <a:blip r:embed="rId12"/>
                    <a:stretch>
                      <a:fillRect/>
                    </a:stretch>
                  </pic:blipFill>
                  <pic:spPr>
                    <a:xfrm>
                      <a:off x="0" y="0"/>
                      <a:ext cx="5274310" cy="1400175"/>
                    </a:xfrm>
                    <a:prstGeom prst="rect">
                      <a:avLst/>
                    </a:prstGeom>
                  </pic:spPr>
                </pic:pic>
              </a:graphicData>
            </a:graphic>
          </wp:inline>
        </w:drawing>
      </w:r>
    </w:p>
    <w:p w14:paraId="522EAC26" w14:textId="623BB21A" w:rsidR="00DA2F1B" w:rsidRDefault="00DA2F1B" w:rsidP="00C8782C">
      <w:r>
        <w:rPr>
          <w:rFonts w:hint="eastAsia"/>
        </w:rPr>
        <w:t>点击确定按钮后，进入</w:t>
      </w:r>
      <w:r w:rsidR="002C1A1E">
        <w:rPr>
          <w:rFonts w:hint="eastAsia"/>
        </w:rPr>
        <w:t>具体的选择页面，下</w:t>
      </w:r>
      <w:proofErr w:type="gramStart"/>
      <w:r w:rsidR="002C1A1E">
        <w:rPr>
          <w:rFonts w:hint="eastAsia"/>
        </w:rPr>
        <w:t>拉选择</w:t>
      </w:r>
      <w:proofErr w:type="gramEnd"/>
      <w:r w:rsidR="002C1A1E">
        <w:rPr>
          <w:rFonts w:hint="eastAsia"/>
        </w:rPr>
        <w:t>不同的申请类型，会跳出相应的字段进行填写，填写完成后，点击确定按钮，新增成功。</w:t>
      </w:r>
    </w:p>
    <w:p w14:paraId="604D2B3C" w14:textId="0E00CBCE" w:rsidR="00DA2F1B" w:rsidRDefault="00DA2F1B" w:rsidP="00C8782C">
      <w:r>
        <w:rPr>
          <w:noProof/>
        </w:rPr>
        <w:drawing>
          <wp:inline distT="0" distB="0" distL="0" distR="0" wp14:anchorId="4F974B2B" wp14:editId="3BDE932C">
            <wp:extent cx="5274310" cy="2406015"/>
            <wp:effectExtent l="0" t="0" r="2540" b="0"/>
            <wp:docPr id="174620295"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20295" name="图片 1" descr="图形用户界面, 应用程序&#10;&#10;描述已自动生成"/>
                    <pic:cNvPicPr/>
                  </pic:nvPicPr>
                  <pic:blipFill>
                    <a:blip r:embed="rId13"/>
                    <a:stretch>
                      <a:fillRect/>
                    </a:stretch>
                  </pic:blipFill>
                  <pic:spPr>
                    <a:xfrm>
                      <a:off x="0" y="0"/>
                      <a:ext cx="5274310" cy="2406015"/>
                    </a:xfrm>
                    <a:prstGeom prst="rect">
                      <a:avLst/>
                    </a:prstGeom>
                  </pic:spPr>
                </pic:pic>
              </a:graphicData>
            </a:graphic>
          </wp:inline>
        </w:drawing>
      </w:r>
    </w:p>
    <w:p w14:paraId="71D21905" w14:textId="08DD3DD2" w:rsidR="002C1A1E" w:rsidRDefault="002C1A1E" w:rsidP="002C1A1E">
      <w:r>
        <w:rPr>
          <w:noProof/>
        </w:rPr>
        <w:drawing>
          <wp:inline distT="0" distB="0" distL="0" distR="0" wp14:anchorId="2A9957C3" wp14:editId="706255DB">
            <wp:extent cx="5274310" cy="1294130"/>
            <wp:effectExtent l="0" t="0" r="2540" b="1270"/>
            <wp:docPr id="264351649" name="图片 1" descr="图形用户界面, 应用程序,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51649" name="图片 1" descr="图形用户界面, 应用程序, 表格&#10;&#10;描述已自动生成"/>
                    <pic:cNvPicPr/>
                  </pic:nvPicPr>
                  <pic:blipFill>
                    <a:blip r:embed="rId14"/>
                    <a:stretch>
                      <a:fillRect/>
                    </a:stretch>
                  </pic:blipFill>
                  <pic:spPr>
                    <a:xfrm>
                      <a:off x="0" y="0"/>
                      <a:ext cx="5274310" cy="1294130"/>
                    </a:xfrm>
                    <a:prstGeom prst="rect">
                      <a:avLst/>
                    </a:prstGeom>
                  </pic:spPr>
                </pic:pic>
              </a:graphicData>
            </a:graphic>
          </wp:inline>
        </w:drawing>
      </w:r>
    </w:p>
    <w:p w14:paraId="1C2DA8EA" w14:textId="39652641" w:rsidR="002C1A1E" w:rsidRDefault="002C1A1E" w:rsidP="002C1A1E">
      <w:r>
        <w:rPr>
          <w:rFonts w:hint="eastAsia"/>
        </w:rPr>
        <w:t>学生也可以进行新增完的数据进行编辑操作；以及对于使用状态“未使用”的数据可以进行删除操作。</w:t>
      </w:r>
    </w:p>
    <w:p w14:paraId="3B9A38D7" w14:textId="3608BE89" w:rsidR="00BC6EA7" w:rsidRDefault="00BC6EA7" w:rsidP="002C1A1E">
      <w:r>
        <w:rPr>
          <w:rFonts w:hint="eastAsia"/>
        </w:rPr>
        <w:t>学生列表可以根据筛选条件“类型”，查询对应类型的申请数据</w:t>
      </w:r>
    </w:p>
    <w:p w14:paraId="0CCAE8FD" w14:textId="2B71D62D" w:rsidR="00BC6EA7" w:rsidRDefault="00BC6EA7" w:rsidP="002C1A1E">
      <w:r>
        <w:rPr>
          <w:noProof/>
        </w:rPr>
        <w:drawing>
          <wp:inline distT="0" distB="0" distL="0" distR="0" wp14:anchorId="49324A7F" wp14:editId="2DEEFB61">
            <wp:extent cx="5274310" cy="1056640"/>
            <wp:effectExtent l="0" t="0" r="2540" b="0"/>
            <wp:docPr id="58516119" name="图片 1" descr="图形用户界面, 应用程序,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16119" name="图片 1" descr="图形用户界面, 应用程序, 表格&#10;&#10;描述已自动生成"/>
                    <pic:cNvPicPr/>
                  </pic:nvPicPr>
                  <pic:blipFill>
                    <a:blip r:embed="rId15"/>
                    <a:stretch>
                      <a:fillRect/>
                    </a:stretch>
                  </pic:blipFill>
                  <pic:spPr>
                    <a:xfrm>
                      <a:off x="0" y="0"/>
                      <a:ext cx="5274310" cy="1056640"/>
                    </a:xfrm>
                    <a:prstGeom prst="rect">
                      <a:avLst/>
                    </a:prstGeom>
                  </pic:spPr>
                </pic:pic>
              </a:graphicData>
            </a:graphic>
          </wp:inline>
        </w:drawing>
      </w:r>
    </w:p>
    <w:p w14:paraId="5C7BAD3E" w14:textId="77777777" w:rsidR="002C1A1E" w:rsidRDefault="002C1A1E" w:rsidP="002C1A1E"/>
    <w:p w14:paraId="2749EF9A" w14:textId="77777777" w:rsidR="002C1A1E" w:rsidRDefault="002C1A1E" w:rsidP="002C1A1E"/>
    <w:p w14:paraId="58FB0409" w14:textId="2F73683E" w:rsidR="002C1A1E" w:rsidRDefault="002C1A1E" w:rsidP="002C1A1E">
      <w:pPr>
        <w:pStyle w:val="3"/>
      </w:pPr>
      <w:bookmarkStart w:id="5" w:name="_Toc170399002"/>
      <w:r w:rsidRPr="00C8782C">
        <w:rPr>
          <w:rFonts w:hint="eastAsia"/>
        </w:rPr>
        <w:t>2</w:t>
      </w:r>
      <w:r w:rsidRPr="00C8782C">
        <w:t>.</w:t>
      </w:r>
      <w:r>
        <w:t>2</w:t>
      </w:r>
      <w:r>
        <w:rPr>
          <w:rFonts w:hint="eastAsia"/>
        </w:rPr>
        <w:t>美育类型素养</w:t>
      </w:r>
      <w:bookmarkEnd w:id="5"/>
    </w:p>
    <w:p w14:paraId="30D6B02D" w14:textId="2151B3B2" w:rsidR="002C1A1E" w:rsidRDefault="002C1A1E" w:rsidP="002C1A1E">
      <w:r>
        <w:rPr>
          <w:rFonts w:hint="eastAsia"/>
        </w:rPr>
        <w:t>类型弹窗里，下</w:t>
      </w:r>
      <w:proofErr w:type="gramStart"/>
      <w:r>
        <w:rPr>
          <w:rFonts w:hint="eastAsia"/>
        </w:rPr>
        <w:t>拉选择</w:t>
      </w:r>
      <w:proofErr w:type="gramEnd"/>
      <w:r>
        <w:rPr>
          <w:rFonts w:hint="eastAsia"/>
        </w:rPr>
        <w:t>“美育”类型</w:t>
      </w:r>
    </w:p>
    <w:p w14:paraId="37317F32" w14:textId="22D4A784" w:rsidR="002C1A1E" w:rsidRDefault="00D94C4A" w:rsidP="002C1A1E">
      <w:r>
        <w:rPr>
          <w:noProof/>
        </w:rPr>
        <w:drawing>
          <wp:inline distT="0" distB="0" distL="0" distR="0" wp14:anchorId="532B2FDE" wp14:editId="24945E93">
            <wp:extent cx="5274310" cy="1014730"/>
            <wp:effectExtent l="0" t="0" r="2540" b="0"/>
            <wp:docPr id="2144615091"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15091" name="图片 1" descr="图形用户界面, 应用程序&#10;&#10;描述已自动生成"/>
                    <pic:cNvPicPr/>
                  </pic:nvPicPr>
                  <pic:blipFill>
                    <a:blip r:embed="rId16"/>
                    <a:stretch>
                      <a:fillRect/>
                    </a:stretch>
                  </pic:blipFill>
                  <pic:spPr>
                    <a:xfrm>
                      <a:off x="0" y="0"/>
                      <a:ext cx="5274310" cy="1014730"/>
                    </a:xfrm>
                    <a:prstGeom prst="rect">
                      <a:avLst/>
                    </a:prstGeom>
                  </pic:spPr>
                </pic:pic>
              </a:graphicData>
            </a:graphic>
          </wp:inline>
        </w:drawing>
      </w:r>
    </w:p>
    <w:p w14:paraId="00E97AA2" w14:textId="77777777" w:rsidR="002C1A1E" w:rsidRDefault="002C1A1E" w:rsidP="002C1A1E">
      <w:r>
        <w:rPr>
          <w:rFonts w:hint="eastAsia"/>
        </w:rPr>
        <w:t>点击确定按钮后，进入具体的选择页面，下</w:t>
      </w:r>
      <w:proofErr w:type="gramStart"/>
      <w:r>
        <w:rPr>
          <w:rFonts w:hint="eastAsia"/>
        </w:rPr>
        <w:t>拉选择</w:t>
      </w:r>
      <w:proofErr w:type="gramEnd"/>
      <w:r>
        <w:rPr>
          <w:rFonts w:hint="eastAsia"/>
        </w:rPr>
        <w:t>不同的申请类型，会跳出相应的字段进行填写，填写完成后，点击确定按钮，新增成功。</w:t>
      </w:r>
    </w:p>
    <w:p w14:paraId="181247AF" w14:textId="71F46246" w:rsidR="002C1A1E" w:rsidRDefault="00D94C4A" w:rsidP="002C1A1E">
      <w:r>
        <w:rPr>
          <w:noProof/>
        </w:rPr>
        <w:drawing>
          <wp:inline distT="0" distB="0" distL="0" distR="0" wp14:anchorId="476B1D1A" wp14:editId="67C3F68A">
            <wp:extent cx="5274310" cy="2429510"/>
            <wp:effectExtent l="0" t="0" r="2540" b="8890"/>
            <wp:docPr id="426828753"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28753" name="图片 1" descr="图形用户界面, 应用程序&#10;&#10;描述已自动生成"/>
                    <pic:cNvPicPr/>
                  </pic:nvPicPr>
                  <pic:blipFill>
                    <a:blip r:embed="rId17"/>
                    <a:stretch>
                      <a:fillRect/>
                    </a:stretch>
                  </pic:blipFill>
                  <pic:spPr>
                    <a:xfrm>
                      <a:off x="0" y="0"/>
                      <a:ext cx="5274310" cy="2429510"/>
                    </a:xfrm>
                    <a:prstGeom prst="rect">
                      <a:avLst/>
                    </a:prstGeom>
                  </pic:spPr>
                </pic:pic>
              </a:graphicData>
            </a:graphic>
          </wp:inline>
        </w:drawing>
      </w:r>
    </w:p>
    <w:p w14:paraId="1054CC36" w14:textId="38E3E603" w:rsidR="002C1A1E" w:rsidRDefault="00D94C4A" w:rsidP="002C1A1E">
      <w:r>
        <w:rPr>
          <w:noProof/>
        </w:rPr>
        <w:drawing>
          <wp:inline distT="0" distB="0" distL="0" distR="0" wp14:anchorId="19FBDDC7" wp14:editId="320B04DC">
            <wp:extent cx="5274310" cy="1026160"/>
            <wp:effectExtent l="0" t="0" r="2540" b="2540"/>
            <wp:docPr id="248808084" name="图片 1" descr="图形用户界面, 应用程序,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08084" name="图片 1" descr="图形用户界面, 应用程序, 表格&#10;&#10;描述已自动生成"/>
                    <pic:cNvPicPr/>
                  </pic:nvPicPr>
                  <pic:blipFill>
                    <a:blip r:embed="rId18"/>
                    <a:stretch>
                      <a:fillRect/>
                    </a:stretch>
                  </pic:blipFill>
                  <pic:spPr>
                    <a:xfrm>
                      <a:off x="0" y="0"/>
                      <a:ext cx="5274310" cy="1026160"/>
                    </a:xfrm>
                    <a:prstGeom prst="rect">
                      <a:avLst/>
                    </a:prstGeom>
                  </pic:spPr>
                </pic:pic>
              </a:graphicData>
            </a:graphic>
          </wp:inline>
        </w:drawing>
      </w:r>
    </w:p>
    <w:p w14:paraId="202AE51C" w14:textId="77777777" w:rsidR="002C1A1E" w:rsidRDefault="002C1A1E" w:rsidP="002C1A1E">
      <w:r>
        <w:rPr>
          <w:rFonts w:hint="eastAsia"/>
        </w:rPr>
        <w:t>学生也可以进行新增完的数据进行编辑操作；以及对于使用状态“未使用”的数据可以进行删除操作。</w:t>
      </w:r>
    </w:p>
    <w:p w14:paraId="412E2225" w14:textId="77777777" w:rsidR="00BC6EA7" w:rsidRDefault="00BC6EA7" w:rsidP="00BC6EA7">
      <w:r>
        <w:rPr>
          <w:rFonts w:hint="eastAsia"/>
        </w:rPr>
        <w:t>学生列表可以根据筛选条件“类型”，查询对应类型的申请数据</w:t>
      </w:r>
    </w:p>
    <w:p w14:paraId="2E77B381" w14:textId="0A482179" w:rsidR="00BC6EA7" w:rsidRDefault="00BC6EA7" w:rsidP="002C1A1E">
      <w:r>
        <w:rPr>
          <w:noProof/>
        </w:rPr>
        <w:drawing>
          <wp:inline distT="0" distB="0" distL="0" distR="0" wp14:anchorId="0C38D55C" wp14:editId="32098681">
            <wp:extent cx="5274310" cy="1041400"/>
            <wp:effectExtent l="0" t="0" r="2540" b="6350"/>
            <wp:docPr id="1055831282"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831282" name="图片 1" descr="图形用户界面, 应用程序, Teams&#10;&#10;描述已自动生成"/>
                    <pic:cNvPicPr/>
                  </pic:nvPicPr>
                  <pic:blipFill>
                    <a:blip r:embed="rId19"/>
                    <a:stretch>
                      <a:fillRect/>
                    </a:stretch>
                  </pic:blipFill>
                  <pic:spPr>
                    <a:xfrm>
                      <a:off x="0" y="0"/>
                      <a:ext cx="5274310" cy="1041400"/>
                    </a:xfrm>
                    <a:prstGeom prst="rect">
                      <a:avLst/>
                    </a:prstGeom>
                  </pic:spPr>
                </pic:pic>
              </a:graphicData>
            </a:graphic>
          </wp:inline>
        </w:drawing>
      </w:r>
    </w:p>
    <w:p w14:paraId="08F7CCD9" w14:textId="77777777" w:rsidR="00BC6EA7" w:rsidRDefault="00BC6EA7" w:rsidP="002C1A1E"/>
    <w:p w14:paraId="63E3EB22" w14:textId="77777777" w:rsidR="00BC6EA7" w:rsidRDefault="00BC6EA7" w:rsidP="002C1A1E"/>
    <w:p w14:paraId="24281D42" w14:textId="77777777" w:rsidR="00BC6EA7" w:rsidRPr="00BC6EA7" w:rsidRDefault="00BC6EA7" w:rsidP="002C1A1E"/>
    <w:p w14:paraId="799EBB72" w14:textId="4BFB9AAC" w:rsidR="00D94C4A" w:rsidRDefault="00D94C4A" w:rsidP="00D94C4A">
      <w:pPr>
        <w:pStyle w:val="3"/>
      </w:pPr>
      <w:bookmarkStart w:id="6" w:name="_Toc170399003"/>
      <w:r w:rsidRPr="00C8782C">
        <w:rPr>
          <w:rFonts w:hint="eastAsia"/>
        </w:rPr>
        <w:t>2</w:t>
      </w:r>
      <w:r w:rsidRPr="00C8782C">
        <w:t>.</w:t>
      </w:r>
      <w:r>
        <w:t>3</w:t>
      </w:r>
      <w:r>
        <w:rPr>
          <w:rFonts w:hint="eastAsia"/>
        </w:rPr>
        <w:t>劳育类型素养</w:t>
      </w:r>
      <w:bookmarkEnd w:id="6"/>
    </w:p>
    <w:p w14:paraId="598A000B" w14:textId="7DE5751B" w:rsidR="00D94C4A" w:rsidRDefault="00D94C4A" w:rsidP="00D94C4A">
      <w:r>
        <w:rPr>
          <w:rFonts w:hint="eastAsia"/>
        </w:rPr>
        <w:t>类型弹窗里，下</w:t>
      </w:r>
      <w:proofErr w:type="gramStart"/>
      <w:r>
        <w:rPr>
          <w:rFonts w:hint="eastAsia"/>
        </w:rPr>
        <w:t>拉选择</w:t>
      </w:r>
      <w:proofErr w:type="gramEnd"/>
      <w:r>
        <w:rPr>
          <w:rFonts w:hint="eastAsia"/>
        </w:rPr>
        <w:t>“劳育”类型</w:t>
      </w:r>
    </w:p>
    <w:p w14:paraId="1E309B1D" w14:textId="01EC59AF" w:rsidR="00D94C4A" w:rsidRDefault="00D94C4A" w:rsidP="00D94C4A">
      <w:r>
        <w:rPr>
          <w:noProof/>
        </w:rPr>
        <w:drawing>
          <wp:inline distT="0" distB="0" distL="0" distR="0" wp14:anchorId="63393935" wp14:editId="707D52E6">
            <wp:extent cx="5274310" cy="1640840"/>
            <wp:effectExtent l="0" t="0" r="2540" b="0"/>
            <wp:docPr id="1925339288"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39288" name="图片 1" descr="图形用户界面, 应用程序, Teams&#10;&#10;描述已自动生成"/>
                    <pic:cNvPicPr/>
                  </pic:nvPicPr>
                  <pic:blipFill>
                    <a:blip r:embed="rId20"/>
                    <a:stretch>
                      <a:fillRect/>
                    </a:stretch>
                  </pic:blipFill>
                  <pic:spPr>
                    <a:xfrm>
                      <a:off x="0" y="0"/>
                      <a:ext cx="5274310" cy="1640840"/>
                    </a:xfrm>
                    <a:prstGeom prst="rect">
                      <a:avLst/>
                    </a:prstGeom>
                  </pic:spPr>
                </pic:pic>
              </a:graphicData>
            </a:graphic>
          </wp:inline>
        </w:drawing>
      </w:r>
    </w:p>
    <w:p w14:paraId="49BB5757" w14:textId="77777777" w:rsidR="00D94C4A" w:rsidRDefault="00D94C4A" w:rsidP="00D94C4A">
      <w:r>
        <w:rPr>
          <w:rFonts w:hint="eastAsia"/>
        </w:rPr>
        <w:t>点击确定按钮后，进入具体的选择页面，下</w:t>
      </w:r>
      <w:proofErr w:type="gramStart"/>
      <w:r>
        <w:rPr>
          <w:rFonts w:hint="eastAsia"/>
        </w:rPr>
        <w:t>拉选择</w:t>
      </w:r>
      <w:proofErr w:type="gramEnd"/>
      <w:r>
        <w:rPr>
          <w:rFonts w:hint="eastAsia"/>
        </w:rPr>
        <w:t>不同的申请类型，会跳出相应的字段进行填写，填写完成后，点击确定按钮，新增成功。</w:t>
      </w:r>
    </w:p>
    <w:p w14:paraId="33127A1A" w14:textId="1C219A53" w:rsidR="00D94C4A" w:rsidRDefault="00D94C4A" w:rsidP="00D94C4A">
      <w:r>
        <w:rPr>
          <w:noProof/>
        </w:rPr>
        <w:drawing>
          <wp:inline distT="0" distB="0" distL="0" distR="0" wp14:anchorId="502A158D" wp14:editId="3FF9C3B1">
            <wp:extent cx="5274310" cy="2327910"/>
            <wp:effectExtent l="0" t="0" r="2540" b="0"/>
            <wp:docPr id="706455676"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55676" name="图片 1" descr="图形用户界面, 应用程序&#10;&#10;描述已自动生成"/>
                    <pic:cNvPicPr/>
                  </pic:nvPicPr>
                  <pic:blipFill>
                    <a:blip r:embed="rId21"/>
                    <a:stretch>
                      <a:fillRect/>
                    </a:stretch>
                  </pic:blipFill>
                  <pic:spPr>
                    <a:xfrm>
                      <a:off x="0" y="0"/>
                      <a:ext cx="5274310" cy="2327910"/>
                    </a:xfrm>
                    <a:prstGeom prst="rect">
                      <a:avLst/>
                    </a:prstGeom>
                  </pic:spPr>
                </pic:pic>
              </a:graphicData>
            </a:graphic>
          </wp:inline>
        </w:drawing>
      </w:r>
    </w:p>
    <w:p w14:paraId="66E2F496" w14:textId="1F7DED61" w:rsidR="00D94C4A" w:rsidRDefault="00D94C4A" w:rsidP="00D94C4A">
      <w:r>
        <w:rPr>
          <w:noProof/>
        </w:rPr>
        <w:drawing>
          <wp:inline distT="0" distB="0" distL="0" distR="0" wp14:anchorId="3D086C91" wp14:editId="0B1B3D2A">
            <wp:extent cx="5274310" cy="1060450"/>
            <wp:effectExtent l="0" t="0" r="2540" b="6350"/>
            <wp:docPr id="1462805695"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05695" name="图片 1" descr="图形用户界面, 应用程序&#10;&#10;描述已自动生成"/>
                    <pic:cNvPicPr/>
                  </pic:nvPicPr>
                  <pic:blipFill>
                    <a:blip r:embed="rId22"/>
                    <a:stretch>
                      <a:fillRect/>
                    </a:stretch>
                  </pic:blipFill>
                  <pic:spPr>
                    <a:xfrm>
                      <a:off x="0" y="0"/>
                      <a:ext cx="5274310" cy="1060450"/>
                    </a:xfrm>
                    <a:prstGeom prst="rect">
                      <a:avLst/>
                    </a:prstGeom>
                  </pic:spPr>
                </pic:pic>
              </a:graphicData>
            </a:graphic>
          </wp:inline>
        </w:drawing>
      </w:r>
    </w:p>
    <w:p w14:paraId="2BCE00BA" w14:textId="77777777" w:rsidR="00D94C4A" w:rsidRPr="00C8782C" w:rsidRDefault="00D94C4A" w:rsidP="00D94C4A">
      <w:r>
        <w:rPr>
          <w:rFonts w:hint="eastAsia"/>
        </w:rPr>
        <w:t>学生也可以进行新增完的数据进行编辑操作；以及对于使用状态“未使用”的数据可以进行删除操作。</w:t>
      </w:r>
    </w:p>
    <w:p w14:paraId="0A255BA9" w14:textId="77777777" w:rsidR="00BC6EA7" w:rsidRDefault="00BC6EA7" w:rsidP="00BC6EA7">
      <w:r>
        <w:rPr>
          <w:rFonts w:hint="eastAsia"/>
        </w:rPr>
        <w:t>学生列表可以根据筛选条件“类型”，查询对应类型的申请数据</w:t>
      </w:r>
    </w:p>
    <w:p w14:paraId="42FC028F" w14:textId="6D035D63" w:rsidR="002C1A1E" w:rsidRDefault="00BC6EA7" w:rsidP="002C1A1E">
      <w:r>
        <w:rPr>
          <w:noProof/>
        </w:rPr>
        <w:drawing>
          <wp:inline distT="0" distB="0" distL="0" distR="0" wp14:anchorId="35229760" wp14:editId="09948E83">
            <wp:extent cx="5274310" cy="1116330"/>
            <wp:effectExtent l="0" t="0" r="2540" b="7620"/>
            <wp:docPr id="50575267"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75267" name="图片 1" descr="图形用户界面, 应用程序&#10;&#10;描述已自动生成"/>
                    <pic:cNvPicPr/>
                  </pic:nvPicPr>
                  <pic:blipFill>
                    <a:blip r:embed="rId23"/>
                    <a:stretch>
                      <a:fillRect/>
                    </a:stretch>
                  </pic:blipFill>
                  <pic:spPr>
                    <a:xfrm>
                      <a:off x="0" y="0"/>
                      <a:ext cx="5274310" cy="1116330"/>
                    </a:xfrm>
                    <a:prstGeom prst="rect">
                      <a:avLst/>
                    </a:prstGeom>
                  </pic:spPr>
                </pic:pic>
              </a:graphicData>
            </a:graphic>
          </wp:inline>
        </w:drawing>
      </w:r>
    </w:p>
    <w:p w14:paraId="6495977D" w14:textId="77777777" w:rsidR="00BC6EA7" w:rsidRDefault="00BC6EA7" w:rsidP="002C1A1E"/>
    <w:p w14:paraId="01E93905" w14:textId="77777777" w:rsidR="00BC6EA7" w:rsidRDefault="00BC6EA7" w:rsidP="002C1A1E"/>
    <w:p w14:paraId="24F78EA5" w14:textId="77777777" w:rsidR="00BC6EA7" w:rsidRDefault="00BC6EA7" w:rsidP="002C1A1E"/>
    <w:p w14:paraId="27DF499E" w14:textId="77777777" w:rsidR="00DC6709" w:rsidRDefault="00DC6709" w:rsidP="00DC6709">
      <w:pPr>
        <w:pStyle w:val="2"/>
      </w:pPr>
      <w:bookmarkStart w:id="7" w:name="_Toc170399004"/>
      <w:r>
        <w:t>3</w:t>
      </w:r>
      <w:r>
        <w:rPr>
          <w:rFonts w:hint="eastAsia"/>
        </w:rPr>
        <w:t>、突出表现清单</w:t>
      </w:r>
      <w:bookmarkEnd w:id="7"/>
    </w:p>
    <w:p w14:paraId="38441562" w14:textId="6D9D7B99" w:rsidR="00BC6EA7" w:rsidRPr="00BC6EA7" w:rsidRDefault="00BC6EA7" w:rsidP="00BC6EA7">
      <w:r>
        <w:rPr>
          <w:rFonts w:hint="eastAsia"/>
        </w:rPr>
        <w:t>点击进入突出表现清单应用，进入页面</w:t>
      </w:r>
    </w:p>
    <w:p w14:paraId="7774E7F6" w14:textId="63744BCA" w:rsidR="00BC6EA7" w:rsidRPr="00BC6EA7" w:rsidRDefault="00BC6EA7" w:rsidP="00BC6EA7">
      <w:r>
        <w:rPr>
          <w:noProof/>
        </w:rPr>
        <w:drawing>
          <wp:inline distT="0" distB="0" distL="0" distR="0" wp14:anchorId="7F8C7BF7" wp14:editId="4D9620BC">
            <wp:extent cx="5274310" cy="1882140"/>
            <wp:effectExtent l="0" t="0" r="2540" b="3810"/>
            <wp:docPr id="258709540"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09540" name="图片 1" descr="图形用户界面, 应用程序, Teams&#10;&#10;描述已自动生成"/>
                    <pic:cNvPicPr/>
                  </pic:nvPicPr>
                  <pic:blipFill>
                    <a:blip r:embed="rId24"/>
                    <a:stretch>
                      <a:fillRect/>
                    </a:stretch>
                  </pic:blipFill>
                  <pic:spPr>
                    <a:xfrm>
                      <a:off x="0" y="0"/>
                      <a:ext cx="5274310" cy="1882140"/>
                    </a:xfrm>
                    <a:prstGeom prst="rect">
                      <a:avLst/>
                    </a:prstGeom>
                  </pic:spPr>
                </pic:pic>
              </a:graphicData>
            </a:graphic>
          </wp:inline>
        </w:drawing>
      </w:r>
    </w:p>
    <w:p w14:paraId="46340236" w14:textId="70DCCE74" w:rsidR="00BC6EA7" w:rsidRDefault="00BC6EA7" w:rsidP="002C1A1E">
      <w:r>
        <w:rPr>
          <w:noProof/>
        </w:rPr>
        <w:drawing>
          <wp:inline distT="0" distB="0" distL="0" distR="0" wp14:anchorId="61E93F03" wp14:editId="3185671E">
            <wp:extent cx="5274310" cy="1247775"/>
            <wp:effectExtent l="0" t="0" r="2540" b="9525"/>
            <wp:docPr id="1557657700"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57700" name="图片 1" descr="图形用户界面, 应用程序&#10;&#10;描述已自动生成"/>
                    <pic:cNvPicPr/>
                  </pic:nvPicPr>
                  <pic:blipFill>
                    <a:blip r:embed="rId25"/>
                    <a:stretch>
                      <a:fillRect/>
                    </a:stretch>
                  </pic:blipFill>
                  <pic:spPr>
                    <a:xfrm>
                      <a:off x="0" y="0"/>
                      <a:ext cx="5274310" cy="1247775"/>
                    </a:xfrm>
                    <a:prstGeom prst="rect">
                      <a:avLst/>
                    </a:prstGeom>
                  </pic:spPr>
                </pic:pic>
              </a:graphicData>
            </a:graphic>
          </wp:inline>
        </w:drawing>
      </w:r>
    </w:p>
    <w:p w14:paraId="71B449BB" w14:textId="095209AE" w:rsidR="00BC6EA7" w:rsidRDefault="00BC6EA7" w:rsidP="002C1A1E">
      <w:r>
        <w:rPr>
          <w:rFonts w:hint="eastAsia"/>
        </w:rPr>
        <w:t>点击新增按钮，进入新增页面</w:t>
      </w:r>
    </w:p>
    <w:p w14:paraId="56EC2956" w14:textId="1085FE77" w:rsidR="00BC6EA7" w:rsidRDefault="00BC6EA7" w:rsidP="002C1A1E">
      <w:r>
        <w:rPr>
          <w:noProof/>
        </w:rPr>
        <w:drawing>
          <wp:inline distT="0" distB="0" distL="0" distR="0" wp14:anchorId="7F7FC8DC" wp14:editId="78FBC6DE">
            <wp:extent cx="5274310" cy="2338705"/>
            <wp:effectExtent l="0" t="0" r="2540" b="4445"/>
            <wp:docPr id="922090033"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90033" name="图片 1" descr="图形用户界面, 文本, 应用程序, 电子邮件&#10;&#10;描述已自动生成"/>
                    <pic:cNvPicPr/>
                  </pic:nvPicPr>
                  <pic:blipFill>
                    <a:blip r:embed="rId26"/>
                    <a:stretch>
                      <a:fillRect/>
                    </a:stretch>
                  </pic:blipFill>
                  <pic:spPr>
                    <a:xfrm>
                      <a:off x="0" y="0"/>
                      <a:ext cx="5274310" cy="2338705"/>
                    </a:xfrm>
                    <a:prstGeom prst="rect">
                      <a:avLst/>
                    </a:prstGeom>
                  </pic:spPr>
                </pic:pic>
              </a:graphicData>
            </a:graphic>
          </wp:inline>
        </w:drawing>
      </w:r>
    </w:p>
    <w:p w14:paraId="66536E43" w14:textId="28C1BD78" w:rsidR="00BC6EA7" w:rsidRDefault="00BC6EA7" w:rsidP="002C1A1E">
      <w:r>
        <w:rPr>
          <w:rFonts w:hint="eastAsia"/>
        </w:rPr>
        <w:t>输入完字段“文号、日期、突出类型、突出内容”后，点击确定按钮，突出表现数据新增成功。</w:t>
      </w:r>
    </w:p>
    <w:p w14:paraId="1945648F" w14:textId="09240396" w:rsidR="00BC6EA7" w:rsidRDefault="00BC6EA7" w:rsidP="002C1A1E">
      <w:r>
        <w:rPr>
          <w:noProof/>
        </w:rPr>
        <w:drawing>
          <wp:inline distT="0" distB="0" distL="0" distR="0" wp14:anchorId="45AA41AC" wp14:editId="731E86F4">
            <wp:extent cx="5274310" cy="1105535"/>
            <wp:effectExtent l="0" t="0" r="2540" b="0"/>
            <wp:docPr id="924358279" name="图片 1" descr="应用程序, 表格,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58279" name="图片 1" descr="应用程序, 表格, Teams&#10;&#10;描述已自动生成"/>
                    <pic:cNvPicPr/>
                  </pic:nvPicPr>
                  <pic:blipFill>
                    <a:blip r:embed="rId27"/>
                    <a:stretch>
                      <a:fillRect/>
                    </a:stretch>
                  </pic:blipFill>
                  <pic:spPr>
                    <a:xfrm>
                      <a:off x="0" y="0"/>
                      <a:ext cx="5274310" cy="1105535"/>
                    </a:xfrm>
                    <a:prstGeom prst="rect">
                      <a:avLst/>
                    </a:prstGeom>
                  </pic:spPr>
                </pic:pic>
              </a:graphicData>
            </a:graphic>
          </wp:inline>
        </w:drawing>
      </w:r>
    </w:p>
    <w:p w14:paraId="4F03AC36" w14:textId="1CBCB7EB" w:rsidR="00BC6EA7" w:rsidRPr="00C8782C" w:rsidRDefault="00BC6EA7" w:rsidP="00BC6EA7">
      <w:r>
        <w:rPr>
          <w:rFonts w:hint="eastAsia"/>
        </w:rPr>
        <w:t>学生也可以进行新增完的数据进行编辑操作以及删除操作。</w:t>
      </w:r>
    </w:p>
    <w:p w14:paraId="3BD99FE9" w14:textId="77777777" w:rsidR="006C6B9D" w:rsidRDefault="006C6B9D" w:rsidP="002C1A1E"/>
    <w:p w14:paraId="1D7CC3AE" w14:textId="0066A806" w:rsidR="006C6B9D" w:rsidRDefault="00942C94" w:rsidP="006C6B9D">
      <w:pPr>
        <w:pStyle w:val="2"/>
      </w:pPr>
      <w:bookmarkStart w:id="8" w:name="_Toc170399005"/>
      <w:r>
        <w:t>4</w:t>
      </w:r>
      <w:r w:rsidR="006C6B9D">
        <w:rPr>
          <w:rFonts w:hint="eastAsia"/>
        </w:rPr>
        <w:t>、负面表现清单</w:t>
      </w:r>
      <w:bookmarkEnd w:id="8"/>
    </w:p>
    <w:p w14:paraId="566B9A2A" w14:textId="6EAC67AD" w:rsidR="006C6B9D" w:rsidRPr="00BC6EA7" w:rsidRDefault="006C6B9D" w:rsidP="006C6B9D">
      <w:r>
        <w:rPr>
          <w:rFonts w:hint="eastAsia"/>
        </w:rPr>
        <w:t>点击“查看”按钮进入负面表现清单应用，进入页面</w:t>
      </w:r>
    </w:p>
    <w:p w14:paraId="790620AF" w14:textId="0C2A856C" w:rsidR="006C6B9D" w:rsidRPr="00BC6EA7" w:rsidRDefault="006C6B9D" w:rsidP="006C6B9D">
      <w:r>
        <w:rPr>
          <w:noProof/>
        </w:rPr>
        <w:drawing>
          <wp:inline distT="0" distB="0" distL="0" distR="0" wp14:anchorId="564D2E3D" wp14:editId="230C5659">
            <wp:extent cx="5274310" cy="1410335"/>
            <wp:effectExtent l="0" t="0" r="2540" b="0"/>
            <wp:docPr id="1805203924"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03924" name="图片 1" descr="图形用户界面, 应用程序, Teams&#10;&#10;描述已自动生成"/>
                    <pic:cNvPicPr/>
                  </pic:nvPicPr>
                  <pic:blipFill>
                    <a:blip r:embed="rId28"/>
                    <a:stretch>
                      <a:fillRect/>
                    </a:stretch>
                  </pic:blipFill>
                  <pic:spPr>
                    <a:xfrm>
                      <a:off x="0" y="0"/>
                      <a:ext cx="5274310" cy="1410335"/>
                    </a:xfrm>
                    <a:prstGeom prst="rect">
                      <a:avLst/>
                    </a:prstGeom>
                  </pic:spPr>
                </pic:pic>
              </a:graphicData>
            </a:graphic>
          </wp:inline>
        </w:drawing>
      </w:r>
    </w:p>
    <w:p w14:paraId="7B20DB32" w14:textId="2E1EF314" w:rsidR="006C6B9D" w:rsidRDefault="006C6B9D" w:rsidP="006C6B9D">
      <w:r>
        <w:rPr>
          <w:noProof/>
        </w:rPr>
        <w:drawing>
          <wp:inline distT="0" distB="0" distL="0" distR="0" wp14:anchorId="74602067" wp14:editId="0D9F10E5">
            <wp:extent cx="5274310" cy="1173480"/>
            <wp:effectExtent l="0" t="0" r="2540" b="7620"/>
            <wp:docPr id="1764774081"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774081" name="图片 1" descr="表格&#10;&#10;描述已自动生成"/>
                    <pic:cNvPicPr/>
                  </pic:nvPicPr>
                  <pic:blipFill>
                    <a:blip r:embed="rId29"/>
                    <a:stretch>
                      <a:fillRect/>
                    </a:stretch>
                  </pic:blipFill>
                  <pic:spPr>
                    <a:xfrm>
                      <a:off x="0" y="0"/>
                      <a:ext cx="5274310" cy="1173480"/>
                    </a:xfrm>
                    <a:prstGeom prst="rect">
                      <a:avLst/>
                    </a:prstGeom>
                  </pic:spPr>
                </pic:pic>
              </a:graphicData>
            </a:graphic>
          </wp:inline>
        </w:drawing>
      </w:r>
    </w:p>
    <w:p w14:paraId="56EBBDEF" w14:textId="1780A6BF" w:rsidR="00DC6709" w:rsidRDefault="006C6B9D" w:rsidP="002C1A1E">
      <w:r>
        <w:rPr>
          <w:rFonts w:hint="eastAsia"/>
        </w:rPr>
        <w:t>进入该页面后</w:t>
      </w:r>
      <w:r w:rsidR="00CC6D5E">
        <w:rPr>
          <w:rFonts w:hint="eastAsia"/>
        </w:rPr>
        <w:t>学生只能查看自己的负面表现清单的数据。</w:t>
      </w:r>
    </w:p>
    <w:p w14:paraId="4B0CA781" w14:textId="6491512C" w:rsidR="00DC6709" w:rsidRDefault="00942C94" w:rsidP="00DC6709">
      <w:pPr>
        <w:pStyle w:val="2"/>
      </w:pPr>
      <w:bookmarkStart w:id="9" w:name="_Toc170399006"/>
      <w:r>
        <w:t>5</w:t>
      </w:r>
      <w:r w:rsidR="00DC6709">
        <w:rPr>
          <w:rFonts w:hint="eastAsia"/>
        </w:rPr>
        <w:t>、思想政治表现评级</w:t>
      </w:r>
      <w:bookmarkEnd w:id="9"/>
    </w:p>
    <w:p w14:paraId="02A4C771" w14:textId="08E6272B" w:rsidR="00DC6709" w:rsidRDefault="00DC6709" w:rsidP="002C1A1E">
      <w:r>
        <w:rPr>
          <w:rFonts w:hint="eastAsia"/>
        </w:rPr>
        <w:t>学生进入该页面可以查看到在当前评价学年同一最小单元里思想政治表现评级已经审核通过且有结果的学生数据。</w:t>
      </w:r>
    </w:p>
    <w:p w14:paraId="0D6A4F29" w14:textId="62435C15" w:rsidR="00DC6709" w:rsidRDefault="00DC6709" w:rsidP="002C1A1E">
      <w:r>
        <w:rPr>
          <w:noProof/>
        </w:rPr>
        <w:drawing>
          <wp:inline distT="0" distB="0" distL="0" distR="0" wp14:anchorId="4D3072CF" wp14:editId="206B4DDD">
            <wp:extent cx="5274310" cy="1699895"/>
            <wp:effectExtent l="0" t="0" r="2540" b="0"/>
            <wp:docPr id="1591920452"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920452" name="图片 1" descr="图形用户界面, 应用程序, Teams&#10;&#10;描述已自动生成"/>
                    <pic:cNvPicPr/>
                  </pic:nvPicPr>
                  <pic:blipFill>
                    <a:blip r:embed="rId30"/>
                    <a:stretch>
                      <a:fillRect/>
                    </a:stretch>
                  </pic:blipFill>
                  <pic:spPr>
                    <a:xfrm>
                      <a:off x="0" y="0"/>
                      <a:ext cx="5274310" cy="1699895"/>
                    </a:xfrm>
                    <a:prstGeom prst="rect">
                      <a:avLst/>
                    </a:prstGeom>
                  </pic:spPr>
                </pic:pic>
              </a:graphicData>
            </a:graphic>
          </wp:inline>
        </w:drawing>
      </w:r>
    </w:p>
    <w:p w14:paraId="72E6152E" w14:textId="57500809" w:rsidR="00DC6709" w:rsidRDefault="00DC6709" w:rsidP="002C1A1E">
      <w:r>
        <w:rPr>
          <w:noProof/>
        </w:rPr>
        <w:drawing>
          <wp:inline distT="0" distB="0" distL="0" distR="0" wp14:anchorId="345125E6" wp14:editId="2768D3CD">
            <wp:extent cx="5274310" cy="1333500"/>
            <wp:effectExtent l="0" t="0" r="2540" b="0"/>
            <wp:docPr id="236977092"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77092" name="图片 1" descr="表格&#10;&#10;描述已自动生成"/>
                    <pic:cNvPicPr/>
                  </pic:nvPicPr>
                  <pic:blipFill>
                    <a:blip r:embed="rId31"/>
                    <a:stretch>
                      <a:fillRect/>
                    </a:stretch>
                  </pic:blipFill>
                  <pic:spPr>
                    <a:xfrm>
                      <a:off x="0" y="0"/>
                      <a:ext cx="5274310" cy="1333500"/>
                    </a:xfrm>
                    <a:prstGeom prst="rect">
                      <a:avLst/>
                    </a:prstGeom>
                  </pic:spPr>
                </pic:pic>
              </a:graphicData>
            </a:graphic>
          </wp:inline>
        </w:drawing>
      </w:r>
    </w:p>
    <w:p w14:paraId="2F5AD587" w14:textId="323E175A" w:rsidR="00DC6709" w:rsidRDefault="00DC6709" w:rsidP="002C1A1E">
      <w:r>
        <w:rPr>
          <w:rFonts w:hint="eastAsia"/>
        </w:rPr>
        <w:t>点击导出按钮，导出列表数据</w:t>
      </w:r>
    </w:p>
    <w:p w14:paraId="4DD5D617" w14:textId="269C66B5" w:rsidR="00DC6709" w:rsidRDefault="00DC6709" w:rsidP="002C1A1E">
      <w:r>
        <w:rPr>
          <w:noProof/>
        </w:rPr>
        <w:drawing>
          <wp:inline distT="0" distB="0" distL="0" distR="0" wp14:anchorId="591CF5E9" wp14:editId="14F6E5A1">
            <wp:extent cx="5274310" cy="2188210"/>
            <wp:effectExtent l="0" t="0" r="2540" b="2540"/>
            <wp:docPr id="212560178" name="图片 1" descr="图形用户界面, 应用程序,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0178" name="图片 1" descr="图形用户界面, 应用程序, 表格&#10;&#10;描述已自动生成"/>
                    <pic:cNvPicPr/>
                  </pic:nvPicPr>
                  <pic:blipFill>
                    <a:blip r:embed="rId32"/>
                    <a:stretch>
                      <a:fillRect/>
                    </a:stretch>
                  </pic:blipFill>
                  <pic:spPr>
                    <a:xfrm>
                      <a:off x="0" y="0"/>
                      <a:ext cx="5274310" cy="2188210"/>
                    </a:xfrm>
                    <a:prstGeom prst="rect">
                      <a:avLst/>
                    </a:prstGeom>
                  </pic:spPr>
                </pic:pic>
              </a:graphicData>
            </a:graphic>
          </wp:inline>
        </w:drawing>
      </w:r>
    </w:p>
    <w:p w14:paraId="0F6776A3" w14:textId="77777777" w:rsidR="003B3D9F" w:rsidRDefault="003B3D9F" w:rsidP="002C1A1E"/>
    <w:p w14:paraId="00B4A758" w14:textId="77777777" w:rsidR="003B3D9F" w:rsidRDefault="003B3D9F" w:rsidP="002C1A1E"/>
    <w:p w14:paraId="784520D7" w14:textId="77777777" w:rsidR="003B3D9F" w:rsidRDefault="003B3D9F" w:rsidP="002C1A1E"/>
    <w:p w14:paraId="140E7C7B" w14:textId="77777777" w:rsidR="003B3D9F" w:rsidRDefault="003B3D9F" w:rsidP="002C1A1E"/>
    <w:p w14:paraId="6648B77C" w14:textId="77777777" w:rsidR="003B3D9F" w:rsidRDefault="003B3D9F" w:rsidP="002C1A1E"/>
    <w:p w14:paraId="3648F3BF" w14:textId="77777777" w:rsidR="003B3D9F" w:rsidRDefault="003B3D9F" w:rsidP="002C1A1E"/>
    <w:p w14:paraId="101F6332" w14:textId="77777777" w:rsidR="003B3D9F" w:rsidRDefault="003B3D9F" w:rsidP="002C1A1E"/>
    <w:p w14:paraId="17CFAA65" w14:textId="03078965" w:rsidR="00DC6709" w:rsidRDefault="00942C94" w:rsidP="00DC6709">
      <w:pPr>
        <w:pStyle w:val="2"/>
      </w:pPr>
      <w:bookmarkStart w:id="10" w:name="_Toc170399007"/>
      <w:r>
        <w:t>6</w:t>
      </w:r>
      <w:r w:rsidR="00DC6709">
        <w:rPr>
          <w:rFonts w:hint="eastAsia"/>
        </w:rPr>
        <w:t>、年度申请</w:t>
      </w:r>
      <w:bookmarkEnd w:id="10"/>
    </w:p>
    <w:p w14:paraId="72E11C6F" w14:textId="03D653F6" w:rsidR="003B3D9F" w:rsidRPr="00665C8D" w:rsidRDefault="003B3D9F" w:rsidP="003B3D9F">
      <w:pPr>
        <w:rPr>
          <w:color w:val="FF0000"/>
        </w:rPr>
      </w:pPr>
      <w:r w:rsidRPr="00665C8D">
        <w:rPr>
          <w:rFonts w:hint="eastAsia"/>
          <w:color w:val="FF0000"/>
        </w:rPr>
        <w:t>注：学生在申请年度申请前，可以先在列表上方查看，学院设置的年度申请时间有效范围。如果在时间范围内，就可进入申请页面进行填写；如果不在时间范围内，会弹出提示。这时需联系学院，开放权限并设置有效的时间范围。</w:t>
      </w:r>
    </w:p>
    <w:p w14:paraId="04FCB58C" w14:textId="37D72228" w:rsidR="003B3D9F" w:rsidRPr="003B3D9F" w:rsidRDefault="003B3D9F" w:rsidP="003B3D9F">
      <w:r>
        <w:rPr>
          <w:noProof/>
        </w:rPr>
        <w:drawing>
          <wp:inline distT="0" distB="0" distL="0" distR="0" wp14:anchorId="53462E79" wp14:editId="7A9C7333">
            <wp:extent cx="5274310" cy="1286510"/>
            <wp:effectExtent l="0" t="0" r="2540" b="8890"/>
            <wp:docPr id="628316848"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16848" name="图片 1" descr="图形用户界面, 应用程序&#10;&#10;描述已自动生成"/>
                    <pic:cNvPicPr/>
                  </pic:nvPicPr>
                  <pic:blipFill>
                    <a:blip r:embed="rId33"/>
                    <a:stretch>
                      <a:fillRect/>
                    </a:stretch>
                  </pic:blipFill>
                  <pic:spPr>
                    <a:xfrm>
                      <a:off x="0" y="0"/>
                      <a:ext cx="5274310" cy="1286510"/>
                    </a:xfrm>
                    <a:prstGeom prst="rect">
                      <a:avLst/>
                    </a:prstGeom>
                  </pic:spPr>
                </pic:pic>
              </a:graphicData>
            </a:graphic>
          </wp:inline>
        </w:drawing>
      </w:r>
    </w:p>
    <w:p w14:paraId="5537D630" w14:textId="31521774" w:rsidR="00DC6709" w:rsidRDefault="00DC6709" w:rsidP="00DC6709">
      <w:r>
        <w:rPr>
          <w:rFonts w:hint="eastAsia"/>
        </w:rPr>
        <w:t>学生点击申请按钮，进入年度申请的页面</w:t>
      </w:r>
    </w:p>
    <w:p w14:paraId="5EF01D7F" w14:textId="00CCFD54" w:rsidR="00DC6709" w:rsidRDefault="00DC6709" w:rsidP="00DC6709">
      <w:r>
        <w:rPr>
          <w:noProof/>
        </w:rPr>
        <w:drawing>
          <wp:inline distT="0" distB="0" distL="0" distR="0" wp14:anchorId="31E20F29" wp14:editId="6362FA97">
            <wp:extent cx="5274310" cy="1647825"/>
            <wp:effectExtent l="0" t="0" r="2540" b="9525"/>
            <wp:docPr id="536752511" name="图片 1" descr="图形用户界面, 应用程序, 网站,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52511" name="图片 1" descr="图形用户界面, 应用程序, 网站, Teams&#10;&#10;描述已自动生成"/>
                    <pic:cNvPicPr/>
                  </pic:nvPicPr>
                  <pic:blipFill>
                    <a:blip r:embed="rId34"/>
                    <a:stretch>
                      <a:fillRect/>
                    </a:stretch>
                  </pic:blipFill>
                  <pic:spPr>
                    <a:xfrm>
                      <a:off x="0" y="0"/>
                      <a:ext cx="5274310" cy="1647825"/>
                    </a:xfrm>
                    <a:prstGeom prst="rect">
                      <a:avLst/>
                    </a:prstGeom>
                  </pic:spPr>
                </pic:pic>
              </a:graphicData>
            </a:graphic>
          </wp:inline>
        </w:drawing>
      </w:r>
    </w:p>
    <w:p w14:paraId="0A507597" w14:textId="1DCBE540" w:rsidR="003B3D9F" w:rsidRDefault="003B3D9F" w:rsidP="00DC6709">
      <w:r>
        <w:rPr>
          <w:noProof/>
        </w:rPr>
        <w:drawing>
          <wp:inline distT="0" distB="0" distL="0" distR="0" wp14:anchorId="322689E3" wp14:editId="7D3A19DB">
            <wp:extent cx="5274310" cy="1024890"/>
            <wp:effectExtent l="0" t="0" r="2540" b="3810"/>
            <wp:docPr id="1208516743"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16743" name="图片 1" descr="图形用户界面, 应用程序&#10;&#10;描述已自动生成"/>
                    <pic:cNvPicPr/>
                  </pic:nvPicPr>
                  <pic:blipFill>
                    <a:blip r:embed="rId35"/>
                    <a:stretch>
                      <a:fillRect/>
                    </a:stretch>
                  </pic:blipFill>
                  <pic:spPr>
                    <a:xfrm>
                      <a:off x="0" y="0"/>
                      <a:ext cx="5274310" cy="1024890"/>
                    </a:xfrm>
                    <a:prstGeom prst="rect">
                      <a:avLst/>
                    </a:prstGeom>
                  </pic:spPr>
                </pic:pic>
              </a:graphicData>
            </a:graphic>
          </wp:inline>
        </w:drawing>
      </w:r>
    </w:p>
    <w:p w14:paraId="08130D46" w14:textId="3B80A902" w:rsidR="00DC6709" w:rsidRPr="00DC6709" w:rsidRDefault="00DC6709" w:rsidP="00DC6709">
      <w:r>
        <w:rPr>
          <w:rFonts w:hint="eastAsia"/>
        </w:rPr>
        <w:t>点击申请按钮，会先弹出综合素质评价须知（里面展示的是评价院系配置的申请须知内容）的弹窗，点击“我承诺材料真实有效”按钮，正式进入填写内容</w:t>
      </w:r>
      <w:r w:rsidR="006C6B9D">
        <w:rPr>
          <w:rFonts w:hint="eastAsia"/>
        </w:rPr>
        <w:t>页面。</w:t>
      </w:r>
    </w:p>
    <w:p w14:paraId="783802C8" w14:textId="4ED34B78" w:rsidR="00DC6709" w:rsidRDefault="00DC6709" w:rsidP="002C1A1E">
      <w:r>
        <w:rPr>
          <w:noProof/>
        </w:rPr>
        <w:drawing>
          <wp:inline distT="0" distB="0" distL="0" distR="0" wp14:anchorId="1B032991" wp14:editId="53330B90">
            <wp:extent cx="5274310" cy="1366520"/>
            <wp:effectExtent l="0" t="0" r="2540" b="5080"/>
            <wp:docPr id="2024664351"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664351" name="图片 1" descr="图形用户界面, 应用程序&#10;&#10;描述已自动生成"/>
                    <pic:cNvPicPr/>
                  </pic:nvPicPr>
                  <pic:blipFill>
                    <a:blip r:embed="rId36"/>
                    <a:stretch>
                      <a:fillRect/>
                    </a:stretch>
                  </pic:blipFill>
                  <pic:spPr>
                    <a:xfrm>
                      <a:off x="0" y="0"/>
                      <a:ext cx="5274310" cy="1366520"/>
                    </a:xfrm>
                    <a:prstGeom prst="rect">
                      <a:avLst/>
                    </a:prstGeom>
                  </pic:spPr>
                </pic:pic>
              </a:graphicData>
            </a:graphic>
          </wp:inline>
        </w:drawing>
      </w:r>
    </w:p>
    <w:p w14:paraId="3317E22A" w14:textId="69F5BC73" w:rsidR="00CC6D5E" w:rsidRDefault="00CC6D5E" w:rsidP="002C1A1E">
      <w:r>
        <w:rPr>
          <w:rFonts w:hint="eastAsia"/>
        </w:rPr>
        <w:t>新增页面会展示思想政治表现、学术（实践）创新能力、体美</w:t>
      </w:r>
      <w:proofErr w:type="gramStart"/>
      <w:r>
        <w:rPr>
          <w:rFonts w:hint="eastAsia"/>
        </w:rPr>
        <w:t>劳</w:t>
      </w:r>
      <w:proofErr w:type="gramEnd"/>
      <w:r>
        <w:rPr>
          <w:rFonts w:hint="eastAsia"/>
        </w:rPr>
        <w:t>素养</w:t>
      </w:r>
      <w:r w:rsidR="00507B0B">
        <w:rPr>
          <w:rFonts w:hint="eastAsia"/>
        </w:rPr>
        <w:t>三个方面的内容进行展示。</w:t>
      </w:r>
    </w:p>
    <w:p w14:paraId="4E3630A7" w14:textId="77777777" w:rsidR="00507B0B" w:rsidRDefault="00507B0B" w:rsidP="002C1A1E"/>
    <w:p w14:paraId="27906658" w14:textId="3F6DC200" w:rsidR="00507B0B" w:rsidRDefault="00942C94" w:rsidP="00507B0B">
      <w:pPr>
        <w:pStyle w:val="3"/>
      </w:pPr>
      <w:bookmarkStart w:id="11" w:name="_Toc170399008"/>
      <w:r>
        <w:t>6</w:t>
      </w:r>
      <w:r w:rsidR="00507B0B">
        <w:t>.1</w:t>
      </w:r>
      <w:r w:rsidR="00507B0B">
        <w:rPr>
          <w:rFonts w:hint="eastAsia"/>
        </w:rPr>
        <w:t>思想政治表现</w:t>
      </w:r>
      <w:bookmarkEnd w:id="11"/>
    </w:p>
    <w:p w14:paraId="57E4E5CD" w14:textId="4F87EC6D" w:rsidR="00507B0B" w:rsidRPr="00507B0B" w:rsidRDefault="00507B0B" w:rsidP="00507B0B">
      <w:r>
        <w:rPr>
          <w:rFonts w:hint="eastAsia"/>
        </w:rPr>
        <w:t>这一页展示了学生在</w:t>
      </w:r>
      <w:proofErr w:type="gramStart"/>
      <w:r>
        <w:rPr>
          <w:rFonts w:hint="eastAsia"/>
        </w:rPr>
        <w:t>本评价</w:t>
      </w:r>
      <w:proofErr w:type="gramEnd"/>
      <w:r>
        <w:rPr>
          <w:rFonts w:hint="eastAsia"/>
        </w:rPr>
        <w:t>学年里，所拥有的突出表现和负面表现清单的数据</w:t>
      </w:r>
    </w:p>
    <w:p w14:paraId="2F23222B" w14:textId="2A298F08" w:rsidR="006C6B9D" w:rsidRDefault="00CC6D5E" w:rsidP="002C1A1E">
      <w:r>
        <w:rPr>
          <w:noProof/>
        </w:rPr>
        <w:drawing>
          <wp:inline distT="0" distB="0" distL="0" distR="0" wp14:anchorId="1760F110" wp14:editId="1AD60CE0">
            <wp:extent cx="4820606" cy="2266950"/>
            <wp:effectExtent l="0" t="0" r="0" b="0"/>
            <wp:docPr id="1123016029"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16029" name="图片 1" descr="表格&#10;&#10;描述已自动生成"/>
                    <pic:cNvPicPr/>
                  </pic:nvPicPr>
                  <pic:blipFill>
                    <a:blip r:embed="rId37"/>
                    <a:stretch>
                      <a:fillRect/>
                    </a:stretch>
                  </pic:blipFill>
                  <pic:spPr>
                    <a:xfrm>
                      <a:off x="0" y="0"/>
                      <a:ext cx="4823050" cy="2268099"/>
                    </a:xfrm>
                    <a:prstGeom prst="rect">
                      <a:avLst/>
                    </a:prstGeom>
                  </pic:spPr>
                </pic:pic>
              </a:graphicData>
            </a:graphic>
          </wp:inline>
        </w:drawing>
      </w:r>
    </w:p>
    <w:p w14:paraId="47CC06CE" w14:textId="6AC2CD49" w:rsidR="00507B0B" w:rsidRDefault="00942C94" w:rsidP="00507B0B">
      <w:pPr>
        <w:pStyle w:val="3"/>
      </w:pPr>
      <w:bookmarkStart w:id="12" w:name="_Toc170399009"/>
      <w:r>
        <w:t>6</w:t>
      </w:r>
      <w:r w:rsidR="00507B0B">
        <w:t>.2</w:t>
      </w:r>
      <w:r w:rsidR="007C5369">
        <w:rPr>
          <w:rFonts w:hint="eastAsia"/>
        </w:rPr>
        <w:t>学术（实践）创新能力</w:t>
      </w:r>
      <w:bookmarkEnd w:id="12"/>
    </w:p>
    <w:p w14:paraId="28557CFB" w14:textId="79BDE0DE" w:rsidR="00507B0B" w:rsidRDefault="00507B0B" w:rsidP="002C1A1E">
      <w:r>
        <w:rPr>
          <w:rFonts w:hint="eastAsia"/>
        </w:rPr>
        <w:t>在该页面下，学生可以直接点击新增按钮新增学术（实践）创新能力数据，也可以把科研库中已提交的科研成果数据添加进来作为这次的年度申请的学术（实践）创新能力数据。</w:t>
      </w:r>
    </w:p>
    <w:p w14:paraId="5D346D43" w14:textId="135AAE48" w:rsidR="00507B0B" w:rsidRDefault="00507B0B" w:rsidP="002C1A1E">
      <w:pPr>
        <w:rPr>
          <w:color w:val="FF0000"/>
        </w:rPr>
      </w:pPr>
      <w:r w:rsidRPr="00507B0B">
        <w:rPr>
          <w:rFonts w:hint="eastAsia"/>
          <w:color w:val="FF0000"/>
        </w:rPr>
        <w:t>注：课程学习一栏只展示当前评价学年里，学生已获得学分的课程信息；</w:t>
      </w:r>
    </w:p>
    <w:p w14:paraId="5CEE8C95" w14:textId="129B4D58" w:rsidR="00A021E0" w:rsidRPr="00A021E0" w:rsidRDefault="00A021E0" w:rsidP="002C1A1E">
      <w:r w:rsidRPr="00A021E0">
        <w:rPr>
          <w:rFonts w:hint="eastAsia"/>
        </w:rPr>
        <w:t>举例期刊论文</w:t>
      </w:r>
      <w:r>
        <w:rPr>
          <w:rFonts w:hint="eastAsia"/>
        </w:rPr>
        <w:t>，如下：</w:t>
      </w:r>
    </w:p>
    <w:p w14:paraId="67BFD1FA" w14:textId="49C83685" w:rsidR="00507B0B" w:rsidRDefault="00507B0B" w:rsidP="002C1A1E">
      <w:r>
        <w:rPr>
          <w:rFonts w:hint="eastAsia"/>
        </w:rPr>
        <w:t>点击下方的新增按钮，</w:t>
      </w:r>
      <w:proofErr w:type="gramStart"/>
      <w:r>
        <w:rPr>
          <w:rFonts w:hint="eastAsia"/>
        </w:rPr>
        <w:t>在弹窗页面</w:t>
      </w:r>
      <w:proofErr w:type="gramEnd"/>
      <w:r>
        <w:rPr>
          <w:rFonts w:hint="eastAsia"/>
        </w:rPr>
        <w:t>里，填写相关信息；</w:t>
      </w:r>
    </w:p>
    <w:p w14:paraId="3FE284F8" w14:textId="6042E55D" w:rsidR="00507B0B" w:rsidRDefault="000C106A" w:rsidP="002C1A1E">
      <w:r>
        <w:rPr>
          <w:noProof/>
        </w:rPr>
        <w:drawing>
          <wp:inline distT="0" distB="0" distL="0" distR="0" wp14:anchorId="01660558" wp14:editId="597024D9">
            <wp:extent cx="5274310" cy="2166620"/>
            <wp:effectExtent l="0" t="0" r="2540" b="5080"/>
            <wp:docPr id="765358466"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358466" name="图片 1" descr="图形用户界面, 应用程序&#10;&#10;描述已自动生成"/>
                    <pic:cNvPicPr/>
                  </pic:nvPicPr>
                  <pic:blipFill>
                    <a:blip r:embed="rId38"/>
                    <a:stretch>
                      <a:fillRect/>
                    </a:stretch>
                  </pic:blipFill>
                  <pic:spPr>
                    <a:xfrm>
                      <a:off x="0" y="0"/>
                      <a:ext cx="5274310" cy="2166620"/>
                    </a:xfrm>
                    <a:prstGeom prst="rect">
                      <a:avLst/>
                    </a:prstGeom>
                  </pic:spPr>
                </pic:pic>
              </a:graphicData>
            </a:graphic>
          </wp:inline>
        </w:drawing>
      </w:r>
    </w:p>
    <w:p w14:paraId="69F223D7" w14:textId="4B8B021B" w:rsidR="009804E0" w:rsidRDefault="009804E0" w:rsidP="002C1A1E">
      <w:r>
        <w:rPr>
          <w:noProof/>
        </w:rPr>
        <w:drawing>
          <wp:inline distT="0" distB="0" distL="0" distR="0" wp14:anchorId="2EDCAB90" wp14:editId="4DD41A4E">
            <wp:extent cx="5274310" cy="941070"/>
            <wp:effectExtent l="0" t="0" r="2540" b="0"/>
            <wp:docPr id="963395314"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95314" name="图片 1" descr="图形用户界面&#10;&#10;描述已自动生成"/>
                    <pic:cNvPicPr/>
                  </pic:nvPicPr>
                  <pic:blipFill>
                    <a:blip r:embed="rId39"/>
                    <a:stretch>
                      <a:fillRect/>
                    </a:stretch>
                  </pic:blipFill>
                  <pic:spPr>
                    <a:xfrm>
                      <a:off x="0" y="0"/>
                      <a:ext cx="5274310" cy="941070"/>
                    </a:xfrm>
                    <a:prstGeom prst="rect">
                      <a:avLst/>
                    </a:prstGeom>
                  </pic:spPr>
                </pic:pic>
              </a:graphicData>
            </a:graphic>
          </wp:inline>
        </w:drawing>
      </w:r>
    </w:p>
    <w:p w14:paraId="2FD2606B" w14:textId="47FD054E" w:rsidR="009804E0" w:rsidRDefault="009804E0" w:rsidP="002C1A1E">
      <w:r>
        <w:rPr>
          <w:rFonts w:hint="eastAsia"/>
        </w:rPr>
        <w:t>对于通过新增按钮，添加的数据，可以进行编辑、删除操作。</w:t>
      </w:r>
    </w:p>
    <w:p w14:paraId="4B1285D9" w14:textId="2BADD776" w:rsidR="009804E0" w:rsidRPr="000B276A" w:rsidRDefault="009804E0" w:rsidP="002C1A1E">
      <w:pPr>
        <w:rPr>
          <w:color w:val="FF0000"/>
        </w:rPr>
      </w:pPr>
      <w:r w:rsidRPr="009804E0">
        <w:rPr>
          <w:rFonts w:hint="eastAsia"/>
          <w:color w:val="FF0000"/>
        </w:rPr>
        <w:t>注：列表新增完数据或从科研库里新增的数据，</w:t>
      </w:r>
      <w:proofErr w:type="gramStart"/>
      <w:r w:rsidRPr="009804E0">
        <w:rPr>
          <w:rFonts w:hint="eastAsia"/>
          <w:color w:val="FF0000"/>
        </w:rPr>
        <w:t>当符合</w:t>
      </w:r>
      <w:proofErr w:type="gramEnd"/>
      <w:r w:rsidRPr="009804E0">
        <w:rPr>
          <w:rFonts w:hint="eastAsia"/>
          <w:color w:val="FF0000"/>
        </w:rPr>
        <w:t>学院配置的算分规则时，会自动给出符合算分规则的建议分数和最终分数，最终分数可以由最小单元负责人修改。</w:t>
      </w:r>
    </w:p>
    <w:p w14:paraId="4EF5302C" w14:textId="2228E817" w:rsidR="00507B0B" w:rsidRDefault="00507B0B" w:rsidP="002C1A1E">
      <w:r>
        <w:rPr>
          <w:rFonts w:hint="eastAsia"/>
        </w:rPr>
        <w:t>点击“从科研库新增”按钮</w:t>
      </w:r>
      <w:r w:rsidR="007C5369">
        <w:rPr>
          <w:rFonts w:hint="eastAsia"/>
        </w:rPr>
        <w:t>，列表展示科研模块下，学生已经提交的科研数据，</w:t>
      </w:r>
      <w:proofErr w:type="gramStart"/>
      <w:r w:rsidR="007C5369">
        <w:rPr>
          <w:rFonts w:hint="eastAsia"/>
        </w:rPr>
        <w:t>勾选数据</w:t>
      </w:r>
      <w:proofErr w:type="gramEnd"/>
      <w:r w:rsidR="007C5369">
        <w:rPr>
          <w:rFonts w:hint="eastAsia"/>
        </w:rPr>
        <w:t>，点击添加按钮，即可将科研数据作为学术（实践）创新能力的参评数据。</w:t>
      </w:r>
    </w:p>
    <w:p w14:paraId="512944F3" w14:textId="5BBD9078" w:rsidR="007C5369" w:rsidRPr="007C5369" w:rsidRDefault="007C5369" w:rsidP="002C1A1E">
      <w:pPr>
        <w:rPr>
          <w:color w:val="FF0000"/>
        </w:rPr>
      </w:pPr>
      <w:r w:rsidRPr="007C5369">
        <w:rPr>
          <w:rFonts w:hint="eastAsia"/>
          <w:color w:val="FF0000"/>
        </w:rPr>
        <w:t>注：科研数据的年份必须在当前评价学年的时间范围内，否则无法添加到列表中。</w:t>
      </w:r>
    </w:p>
    <w:p w14:paraId="0309C0E6" w14:textId="62436558" w:rsidR="007C5369" w:rsidRDefault="007C5369" w:rsidP="002C1A1E">
      <w:r>
        <w:rPr>
          <w:noProof/>
        </w:rPr>
        <w:drawing>
          <wp:inline distT="0" distB="0" distL="0" distR="0" wp14:anchorId="4E93C1B3" wp14:editId="3189B751">
            <wp:extent cx="4916170" cy="1664963"/>
            <wp:effectExtent l="0" t="0" r="0" b="0"/>
            <wp:docPr id="271157648"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157648" name="图片 1" descr="图形用户界面, 应用程序&#10;&#10;描述已自动生成"/>
                    <pic:cNvPicPr/>
                  </pic:nvPicPr>
                  <pic:blipFill>
                    <a:blip r:embed="rId40"/>
                    <a:stretch>
                      <a:fillRect/>
                    </a:stretch>
                  </pic:blipFill>
                  <pic:spPr>
                    <a:xfrm>
                      <a:off x="0" y="0"/>
                      <a:ext cx="4937107" cy="1672054"/>
                    </a:xfrm>
                    <a:prstGeom prst="rect">
                      <a:avLst/>
                    </a:prstGeom>
                  </pic:spPr>
                </pic:pic>
              </a:graphicData>
            </a:graphic>
          </wp:inline>
        </w:drawing>
      </w:r>
    </w:p>
    <w:p w14:paraId="7F7D668B" w14:textId="30B1298E" w:rsidR="007C5369" w:rsidRDefault="009804E0" w:rsidP="002C1A1E">
      <w:r>
        <w:rPr>
          <w:rFonts w:hint="eastAsia"/>
        </w:rPr>
        <w:t>点击“从科研库录入”按钮，可以新开页面跳转到科研模块进行新增科研数据。</w:t>
      </w:r>
    </w:p>
    <w:p w14:paraId="74B1428D" w14:textId="5553C8DF" w:rsidR="009804E0" w:rsidRDefault="009804E0" w:rsidP="002C1A1E">
      <w:r>
        <w:rPr>
          <w:noProof/>
        </w:rPr>
        <w:drawing>
          <wp:inline distT="0" distB="0" distL="0" distR="0" wp14:anchorId="0A4DFCF7" wp14:editId="6BC40233">
            <wp:extent cx="5274310" cy="1015365"/>
            <wp:effectExtent l="0" t="0" r="2540" b="0"/>
            <wp:docPr id="300194669"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94669" name="图片 1" descr="图形用户界面, 应用程序&#10;&#10;描述已自动生成"/>
                    <pic:cNvPicPr/>
                  </pic:nvPicPr>
                  <pic:blipFill>
                    <a:blip r:embed="rId41"/>
                    <a:stretch>
                      <a:fillRect/>
                    </a:stretch>
                  </pic:blipFill>
                  <pic:spPr>
                    <a:xfrm>
                      <a:off x="0" y="0"/>
                      <a:ext cx="5274310" cy="1015365"/>
                    </a:xfrm>
                    <a:prstGeom prst="rect">
                      <a:avLst/>
                    </a:prstGeom>
                  </pic:spPr>
                </pic:pic>
              </a:graphicData>
            </a:graphic>
          </wp:inline>
        </w:drawing>
      </w:r>
    </w:p>
    <w:p w14:paraId="5CAD01B6" w14:textId="62E0DA5E" w:rsidR="00A021E0" w:rsidRDefault="00A021E0" w:rsidP="002C1A1E">
      <w:r>
        <w:rPr>
          <w:rFonts w:hint="eastAsia"/>
        </w:rPr>
        <w:t>除了对应科研的学术（创新）能力的这些项目，还有额外加分项一栏。当所填的加分项不属于以上所有类型时，可以在这里进行申请。点击下载按钮，填写字段内容，点击确定后，新增成功。</w:t>
      </w:r>
    </w:p>
    <w:p w14:paraId="35CA189A" w14:textId="0E12E1C1" w:rsidR="00A021E0" w:rsidRDefault="00A021E0" w:rsidP="002C1A1E">
      <w:r>
        <w:rPr>
          <w:noProof/>
        </w:rPr>
        <w:drawing>
          <wp:inline distT="0" distB="0" distL="0" distR="0" wp14:anchorId="056B534D" wp14:editId="7F6A0214">
            <wp:extent cx="5274310" cy="1435735"/>
            <wp:effectExtent l="0" t="0" r="2540" b="0"/>
            <wp:docPr id="1703158275"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58275" name="图片 1" descr="图形用户界面, 应用程序, Teams&#10;&#10;描述已自动生成"/>
                    <pic:cNvPicPr/>
                  </pic:nvPicPr>
                  <pic:blipFill>
                    <a:blip r:embed="rId42"/>
                    <a:stretch>
                      <a:fillRect/>
                    </a:stretch>
                  </pic:blipFill>
                  <pic:spPr>
                    <a:xfrm>
                      <a:off x="0" y="0"/>
                      <a:ext cx="5274310" cy="1435735"/>
                    </a:xfrm>
                    <a:prstGeom prst="rect">
                      <a:avLst/>
                    </a:prstGeom>
                  </pic:spPr>
                </pic:pic>
              </a:graphicData>
            </a:graphic>
          </wp:inline>
        </w:drawing>
      </w:r>
    </w:p>
    <w:p w14:paraId="69DA8E0F" w14:textId="4D744F86" w:rsidR="00A021E0" w:rsidRDefault="00A021E0" w:rsidP="002C1A1E">
      <w:r>
        <w:rPr>
          <w:noProof/>
        </w:rPr>
        <w:drawing>
          <wp:inline distT="0" distB="0" distL="0" distR="0" wp14:anchorId="021BA81E" wp14:editId="05F9BB31">
            <wp:extent cx="5274310" cy="845820"/>
            <wp:effectExtent l="0" t="0" r="2540" b="0"/>
            <wp:docPr id="1438811121"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811121" name="图片 1" descr="图形用户界面, 文本, 应用程序&#10;&#10;描述已自动生成"/>
                    <pic:cNvPicPr/>
                  </pic:nvPicPr>
                  <pic:blipFill>
                    <a:blip r:embed="rId43"/>
                    <a:stretch>
                      <a:fillRect/>
                    </a:stretch>
                  </pic:blipFill>
                  <pic:spPr>
                    <a:xfrm>
                      <a:off x="0" y="0"/>
                      <a:ext cx="5274310" cy="845820"/>
                    </a:xfrm>
                    <a:prstGeom prst="rect">
                      <a:avLst/>
                    </a:prstGeom>
                  </pic:spPr>
                </pic:pic>
              </a:graphicData>
            </a:graphic>
          </wp:inline>
        </w:drawing>
      </w:r>
    </w:p>
    <w:p w14:paraId="1A3F4595" w14:textId="128B2C26" w:rsidR="00507A1A" w:rsidRDefault="00942C94" w:rsidP="00507A1A">
      <w:pPr>
        <w:pStyle w:val="3"/>
      </w:pPr>
      <w:bookmarkStart w:id="13" w:name="_Toc170399010"/>
      <w:r>
        <w:t>6</w:t>
      </w:r>
      <w:r w:rsidR="00507A1A">
        <w:t>.3</w:t>
      </w:r>
      <w:r w:rsidR="00507A1A">
        <w:rPr>
          <w:rFonts w:hint="eastAsia"/>
        </w:rPr>
        <w:t>体美</w:t>
      </w:r>
      <w:proofErr w:type="gramStart"/>
      <w:r w:rsidR="00507A1A">
        <w:rPr>
          <w:rFonts w:hint="eastAsia"/>
        </w:rPr>
        <w:t>劳</w:t>
      </w:r>
      <w:proofErr w:type="gramEnd"/>
      <w:r w:rsidR="00507A1A">
        <w:rPr>
          <w:rFonts w:hint="eastAsia"/>
        </w:rPr>
        <w:t>素养</w:t>
      </w:r>
      <w:bookmarkEnd w:id="13"/>
    </w:p>
    <w:p w14:paraId="206265D1" w14:textId="1B04F699" w:rsidR="00507A1A" w:rsidRDefault="00507A1A" w:rsidP="00507A1A">
      <w:r>
        <w:rPr>
          <w:rFonts w:hint="eastAsia"/>
        </w:rPr>
        <w:t>在该页面下，学生可以直接点击新增按钮新增体美</w:t>
      </w:r>
      <w:proofErr w:type="gramStart"/>
      <w:r>
        <w:rPr>
          <w:rFonts w:hint="eastAsia"/>
        </w:rPr>
        <w:t>劳</w:t>
      </w:r>
      <w:proofErr w:type="gramEnd"/>
      <w:r>
        <w:rPr>
          <w:rFonts w:hint="eastAsia"/>
        </w:rPr>
        <w:t>素养数据，也可以</w:t>
      </w:r>
      <w:proofErr w:type="gramStart"/>
      <w:r>
        <w:rPr>
          <w:rFonts w:hint="eastAsia"/>
        </w:rPr>
        <w:t>把之前</w:t>
      </w:r>
      <w:proofErr w:type="gramEnd"/>
      <w:r>
        <w:rPr>
          <w:rFonts w:hint="eastAsia"/>
        </w:rPr>
        <w:t>填写过体美</w:t>
      </w:r>
      <w:proofErr w:type="gramStart"/>
      <w:r>
        <w:rPr>
          <w:rFonts w:hint="eastAsia"/>
        </w:rPr>
        <w:t>劳</w:t>
      </w:r>
      <w:proofErr w:type="gramEnd"/>
      <w:r>
        <w:rPr>
          <w:rFonts w:hint="eastAsia"/>
        </w:rPr>
        <w:t>素养里的</w:t>
      </w:r>
      <w:proofErr w:type="gramStart"/>
      <w:r>
        <w:rPr>
          <w:rFonts w:hint="eastAsia"/>
        </w:rPr>
        <w:t>的</w:t>
      </w:r>
      <w:proofErr w:type="gramEnd"/>
      <w:r>
        <w:rPr>
          <w:rFonts w:hint="eastAsia"/>
        </w:rPr>
        <w:t>获奖数据添加进来作为这次的年度申请的体美</w:t>
      </w:r>
      <w:proofErr w:type="gramStart"/>
      <w:r>
        <w:rPr>
          <w:rFonts w:hint="eastAsia"/>
        </w:rPr>
        <w:t>劳</w:t>
      </w:r>
      <w:proofErr w:type="gramEnd"/>
      <w:r>
        <w:rPr>
          <w:rFonts w:hint="eastAsia"/>
        </w:rPr>
        <w:t>素养数据。</w:t>
      </w:r>
    </w:p>
    <w:p w14:paraId="2D975B09" w14:textId="4E637C93" w:rsidR="00507A1A" w:rsidRDefault="00507A1A" w:rsidP="00507A1A">
      <w:r>
        <w:rPr>
          <w:rFonts w:hint="eastAsia"/>
        </w:rPr>
        <w:t>点击“从体美</w:t>
      </w:r>
      <w:proofErr w:type="gramStart"/>
      <w:r>
        <w:rPr>
          <w:rFonts w:hint="eastAsia"/>
        </w:rPr>
        <w:t>劳</w:t>
      </w:r>
      <w:proofErr w:type="gramEnd"/>
      <w:r>
        <w:rPr>
          <w:rFonts w:hint="eastAsia"/>
        </w:rPr>
        <w:t>库新增”，列表展示“体美</w:t>
      </w:r>
      <w:proofErr w:type="gramStart"/>
      <w:r>
        <w:rPr>
          <w:rFonts w:hint="eastAsia"/>
        </w:rPr>
        <w:t>劳</w:t>
      </w:r>
      <w:proofErr w:type="gramEnd"/>
      <w:r>
        <w:rPr>
          <w:rFonts w:hint="eastAsia"/>
        </w:rPr>
        <w:t>素养”应用里填写的体美</w:t>
      </w:r>
      <w:proofErr w:type="gramStart"/>
      <w:r>
        <w:rPr>
          <w:rFonts w:hint="eastAsia"/>
        </w:rPr>
        <w:t>劳</w:t>
      </w:r>
      <w:proofErr w:type="gramEnd"/>
      <w:r>
        <w:rPr>
          <w:rFonts w:hint="eastAsia"/>
        </w:rPr>
        <w:t>育数据。</w:t>
      </w:r>
    </w:p>
    <w:p w14:paraId="72402B9C" w14:textId="22D60545" w:rsidR="00507A1A" w:rsidRPr="00507A1A" w:rsidRDefault="00507A1A" w:rsidP="00507A1A">
      <w:proofErr w:type="gramStart"/>
      <w:r>
        <w:rPr>
          <w:rFonts w:hint="eastAsia"/>
        </w:rPr>
        <w:t>勾选数据</w:t>
      </w:r>
      <w:proofErr w:type="gramEnd"/>
      <w:r>
        <w:rPr>
          <w:rFonts w:hint="eastAsia"/>
        </w:rPr>
        <w:t>，点击添加按钮，添加成功。</w:t>
      </w:r>
    </w:p>
    <w:p w14:paraId="7A993508" w14:textId="2717A858" w:rsidR="00507A1A" w:rsidRDefault="00507A1A" w:rsidP="002C1A1E">
      <w:r>
        <w:rPr>
          <w:noProof/>
        </w:rPr>
        <w:drawing>
          <wp:inline distT="0" distB="0" distL="0" distR="0" wp14:anchorId="51A21182" wp14:editId="3C0FAF3B">
            <wp:extent cx="5274310" cy="1601470"/>
            <wp:effectExtent l="0" t="0" r="2540" b="0"/>
            <wp:docPr id="1722537114"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37114" name="图片 1" descr="图形用户界面, 应用程序&#10;&#10;描述已自动生成"/>
                    <pic:cNvPicPr/>
                  </pic:nvPicPr>
                  <pic:blipFill>
                    <a:blip r:embed="rId44"/>
                    <a:stretch>
                      <a:fillRect/>
                    </a:stretch>
                  </pic:blipFill>
                  <pic:spPr>
                    <a:xfrm>
                      <a:off x="0" y="0"/>
                      <a:ext cx="5274310" cy="1601470"/>
                    </a:xfrm>
                    <a:prstGeom prst="rect">
                      <a:avLst/>
                    </a:prstGeom>
                  </pic:spPr>
                </pic:pic>
              </a:graphicData>
            </a:graphic>
          </wp:inline>
        </w:drawing>
      </w:r>
    </w:p>
    <w:p w14:paraId="79B37BBE" w14:textId="0ED82E15" w:rsidR="00507A1A" w:rsidRDefault="00507A1A" w:rsidP="00507A1A">
      <w:r>
        <w:rPr>
          <w:noProof/>
        </w:rPr>
        <w:drawing>
          <wp:inline distT="0" distB="0" distL="0" distR="0" wp14:anchorId="166C8DD5" wp14:editId="62B906B6">
            <wp:extent cx="5274310" cy="911860"/>
            <wp:effectExtent l="0" t="0" r="2540" b="2540"/>
            <wp:docPr id="1790250037"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50037" name="图片 1" descr="图形用户界面, 应用程序&#10;&#10;描述已自动生成"/>
                    <pic:cNvPicPr/>
                  </pic:nvPicPr>
                  <pic:blipFill>
                    <a:blip r:embed="rId45"/>
                    <a:stretch>
                      <a:fillRect/>
                    </a:stretch>
                  </pic:blipFill>
                  <pic:spPr>
                    <a:xfrm>
                      <a:off x="0" y="0"/>
                      <a:ext cx="5274310" cy="911860"/>
                    </a:xfrm>
                    <a:prstGeom prst="rect">
                      <a:avLst/>
                    </a:prstGeom>
                  </pic:spPr>
                </pic:pic>
              </a:graphicData>
            </a:graphic>
          </wp:inline>
        </w:drawing>
      </w:r>
    </w:p>
    <w:p w14:paraId="35AD66C2" w14:textId="6940CD55" w:rsidR="00507A1A" w:rsidRDefault="00507A1A" w:rsidP="00507A1A">
      <w:pPr>
        <w:rPr>
          <w:color w:val="FF0000"/>
        </w:rPr>
      </w:pPr>
      <w:r w:rsidRPr="009804E0">
        <w:rPr>
          <w:rFonts w:hint="eastAsia"/>
          <w:color w:val="FF0000"/>
        </w:rPr>
        <w:t>注：列表新增完数据或从</w:t>
      </w:r>
      <w:r w:rsidRPr="00507A1A">
        <w:rPr>
          <w:rFonts w:hint="eastAsia"/>
          <w:color w:val="FF0000"/>
        </w:rPr>
        <w:t>体美劳库</w:t>
      </w:r>
      <w:r w:rsidRPr="009804E0">
        <w:rPr>
          <w:rFonts w:hint="eastAsia"/>
          <w:color w:val="FF0000"/>
        </w:rPr>
        <w:t>里新增的数据，</w:t>
      </w:r>
      <w:proofErr w:type="gramStart"/>
      <w:r w:rsidRPr="009804E0">
        <w:rPr>
          <w:rFonts w:hint="eastAsia"/>
          <w:color w:val="FF0000"/>
        </w:rPr>
        <w:t>当符合</w:t>
      </w:r>
      <w:proofErr w:type="gramEnd"/>
      <w:r w:rsidRPr="009804E0">
        <w:rPr>
          <w:rFonts w:hint="eastAsia"/>
          <w:color w:val="FF0000"/>
        </w:rPr>
        <w:t>学院配置的算分规则时，会自动给出符合算分规则的建议分数和最终分数，最终分数可以由最小单元负责人修改。</w:t>
      </w:r>
    </w:p>
    <w:p w14:paraId="326FA3C9" w14:textId="3E53C32E" w:rsidR="00507A1A" w:rsidRDefault="00507A1A" w:rsidP="00507A1A">
      <w:r>
        <w:rPr>
          <w:rFonts w:hint="eastAsia"/>
        </w:rPr>
        <w:t>学生可以进行查看和删除（</w:t>
      </w:r>
      <w:r w:rsidRPr="00507A1A">
        <w:rPr>
          <w:rFonts w:hint="eastAsia"/>
          <w:color w:val="FF0000"/>
        </w:rPr>
        <w:t>这里的删除只是将添加进来的体美劳育数据移除出当前页面，体美劳库里的数据不会被删除</w:t>
      </w:r>
      <w:r>
        <w:rPr>
          <w:rFonts w:hint="eastAsia"/>
        </w:rPr>
        <w:t>）操作。</w:t>
      </w:r>
    </w:p>
    <w:p w14:paraId="237F30EC" w14:textId="77777777" w:rsidR="00507A1A" w:rsidRDefault="00507A1A" w:rsidP="00507A1A"/>
    <w:p w14:paraId="36578405" w14:textId="323939C0" w:rsidR="00507A1A" w:rsidRDefault="00507A1A" w:rsidP="00507A1A">
      <w:r>
        <w:rPr>
          <w:rFonts w:hint="eastAsia"/>
        </w:rPr>
        <w:t>学生也可以点击新增按钮，</w:t>
      </w:r>
      <w:r w:rsidR="00E84BE0">
        <w:rPr>
          <w:rFonts w:hint="eastAsia"/>
        </w:rPr>
        <w:t>在这个页面就可以</w:t>
      </w:r>
      <w:r>
        <w:rPr>
          <w:rFonts w:hint="eastAsia"/>
        </w:rPr>
        <w:t>新增体美劳育数据。</w:t>
      </w:r>
    </w:p>
    <w:p w14:paraId="14E7DFD7" w14:textId="15B128FC" w:rsidR="00507A1A" w:rsidRDefault="00507A1A" w:rsidP="00507A1A">
      <w:r>
        <w:rPr>
          <w:noProof/>
        </w:rPr>
        <w:drawing>
          <wp:inline distT="0" distB="0" distL="0" distR="0" wp14:anchorId="487E00BF" wp14:editId="49C254F0">
            <wp:extent cx="5274310" cy="901700"/>
            <wp:effectExtent l="0" t="0" r="2540" b="0"/>
            <wp:docPr id="286552764"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52764" name="图片 1" descr="图形用户界面, 应用程序, Teams&#10;&#10;描述已自动生成"/>
                    <pic:cNvPicPr/>
                  </pic:nvPicPr>
                  <pic:blipFill>
                    <a:blip r:embed="rId46"/>
                    <a:stretch>
                      <a:fillRect/>
                    </a:stretch>
                  </pic:blipFill>
                  <pic:spPr>
                    <a:xfrm>
                      <a:off x="0" y="0"/>
                      <a:ext cx="5274310" cy="901700"/>
                    </a:xfrm>
                    <a:prstGeom prst="rect">
                      <a:avLst/>
                    </a:prstGeom>
                  </pic:spPr>
                </pic:pic>
              </a:graphicData>
            </a:graphic>
          </wp:inline>
        </w:drawing>
      </w:r>
    </w:p>
    <w:p w14:paraId="26FC06A4" w14:textId="774CD7ED" w:rsidR="00404858" w:rsidRDefault="00252C20" w:rsidP="00507A1A">
      <w:pPr>
        <w:rPr>
          <w:color w:val="FF0000"/>
        </w:rPr>
      </w:pPr>
      <w:r>
        <w:rPr>
          <w:noProof/>
        </w:rPr>
        <w:drawing>
          <wp:inline distT="0" distB="0" distL="0" distR="0" wp14:anchorId="57A73F3E" wp14:editId="46D5E417">
            <wp:extent cx="5274310" cy="2654935"/>
            <wp:effectExtent l="0" t="0" r="2540" b="0"/>
            <wp:docPr id="392434884"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34884" name="图片 1" descr="图形用户界面, 文本, 应用程序&#10;&#10;描述已自动生成"/>
                    <pic:cNvPicPr/>
                  </pic:nvPicPr>
                  <pic:blipFill>
                    <a:blip r:embed="rId47"/>
                    <a:stretch>
                      <a:fillRect/>
                    </a:stretch>
                  </pic:blipFill>
                  <pic:spPr>
                    <a:xfrm>
                      <a:off x="0" y="0"/>
                      <a:ext cx="5274310" cy="2654935"/>
                    </a:xfrm>
                    <a:prstGeom prst="rect">
                      <a:avLst/>
                    </a:prstGeom>
                  </pic:spPr>
                </pic:pic>
              </a:graphicData>
            </a:graphic>
          </wp:inline>
        </w:drawing>
      </w:r>
    </w:p>
    <w:p w14:paraId="6868EED5" w14:textId="77777777" w:rsidR="00404858" w:rsidRDefault="00404858" w:rsidP="00404858">
      <w:r>
        <w:rPr>
          <w:rFonts w:hint="eastAsia"/>
        </w:rPr>
        <w:t>除了体育、美育、劳育项目，还有额外加分项一栏。当所填的加分项不属于以上所有类型时，可以在这里进行申请。点击下载按钮，填写字段内容，点击确定后，新增成功。</w:t>
      </w:r>
    </w:p>
    <w:p w14:paraId="1C9F5A3E" w14:textId="77777777" w:rsidR="00404858" w:rsidRDefault="00404858" w:rsidP="00404858">
      <w:r>
        <w:rPr>
          <w:noProof/>
        </w:rPr>
        <w:drawing>
          <wp:inline distT="0" distB="0" distL="0" distR="0" wp14:anchorId="7A39A293" wp14:editId="101ED7A4">
            <wp:extent cx="5274310" cy="1414780"/>
            <wp:effectExtent l="0" t="0" r="2540" b="0"/>
            <wp:docPr id="1000302620"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2620" name="图片 1" descr="图形用户界面, 应用程序&#10;&#10;描述已自动生成"/>
                    <pic:cNvPicPr/>
                  </pic:nvPicPr>
                  <pic:blipFill>
                    <a:blip r:embed="rId48"/>
                    <a:stretch>
                      <a:fillRect/>
                    </a:stretch>
                  </pic:blipFill>
                  <pic:spPr>
                    <a:xfrm>
                      <a:off x="0" y="0"/>
                      <a:ext cx="5274310" cy="1414780"/>
                    </a:xfrm>
                    <a:prstGeom prst="rect">
                      <a:avLst/>
                    </a:prstGeom>
                  </pic:spPr>
                </pic:pic>
              </a:graphicData>
            </a:graphic>
          </wp:inline>
        </w:drawing>
      </w:r>
    </w:p>
    <w:p w14:paraId="2B2C9550" w14:textId="2855AF7A" w:rsidR="00404858" w:rsidRPr="009804E0" w:rsidRDefault="00404858" w:rsidP="00404858">
      <w:pPr>
        <w:rPr>
          <w:color w:val="FF0000"/>
        </w:rPr>
      </w:pPr>
      <w:r>
        <w:rPr>
          <w:noProof/>
        </w:rPr>
        <w:drawing>
          <wp:inline distT="0" distB="0" distL="0" distR="0" wp14:anchorId="0A437A56" wp14:editId="59B8DADB">
            <wp:extent cx="5274310" cy="888365"/>
            <wp:effectExtent l="0" t="0" r="2540" b="6985"/>
            <wp:docPr id="186063835"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3835" name="图片 1" descr="图形用户界面, 应用程序, Teams&#10;&#10;描述已自动生成"/>
                    <pic:cNvPicPr/>
                  </pic:nvPicPr>
                  <pic:blipFill>
                    <a:blip r:embed="rId49"/>
                    <a:stretch>
                      <a:fillRect/>
                    </a:stretch>
                  </pic:blipFill>
                  <pic:spPr>
                    <a:xfrm>
                      <a:off x="0" y="0"/>
                      <a:ext cx="5274310" cy="888365"/>
                    </a:xfrm>
                    <a:prstGeom prst="rect">
                      <a:avLst/>
                    </a:prstGeom>
                  </pic:spPr>
                </pic:pic>
              </a:graphicData>
            </a:graphic>
          </wp:inline>
        </w:drawing>
      </w:r>
    </w:p>
    <w:p w14:paraId="58E3C946" w14:textId="14697664" w:rsidR="00507A1A" w:rsidRDefault="00E84BE0" w:rsidP="00507A1A">
      <w:r>
        <w:rPr>
          <w:rFonts w:hint="eastAsia"/>
        </w:rPr>
        <w:t>当三个页面的数据确认无误后，点击“确认无误，提交”按钮，即可提交年度申请至导师审核。</w:t>
      </w:r>
    </w:p>
    <w:p w14:paraId="7C6AD1A7" w14:textId="04B67C9A" w:rsidR="00E84BE0" w:rsidRDefault="00E84BE0" w:rsidP="00507A1A">
      <w:r>
        <w:rPr>
          <w:noProof/>
        </w:rPr>
        <w:drawing>
          <wp:inline distT="0" distB="0" distL="0" distR="0" wp14:anchorId="67D6E3E7" wp14:editId="74AD16C3">
            <wp:extent cx="5274310" cy="1548765"/>
            <wp:effectExtent l="0" t="0" r="2540" b="0"/>
            <wp:docPr id="1853254798"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254798" name="图片 1" descr="图形用户界面, 应用程序&#10;&#10;描述已自动生成"/>
                    <pic:cNvPicPr/>
                  </pic:nvPicPr>
                  <pic:blipFill>
                    <a:blip r:embed="rId50"/>
                    <a:stretch>
                      <a:fillRect/>
                    </a:stretch>
                  </pic:blipFill>
                  <pic:spPr>
                    <a:xfrm>
                      <a:off x="0" y="0"/>
                      <a:ext cx="5274310" cy="1548765"/>
                    </a:xfrm>
                    <a:prstGeom prst="rect">
                      <a:avLst/>
                    </a:prstGeom>
                  </pic:spPr>
                </pic:pic>
              </a:graphicData>
            </a:graphic>
          </wp:inline>
        </w:drawing>
      </w:r>
    </w:p>
    <w:p w14:paraId="0C2ABC51" w14:textId="30AD7ADA" w:rsidR="00E84BE0" w:rsidRDefault="00252C20" w:rsidP="00507A1A">
      <w:r>
        <w:rPr>
          <w:noProof/>
        </w:rPr>
        <w:drawing>
          <wp:inline distT="0" distB="0" distL="0" distR="0" wp14:anchorId="0A4EBAA4" wp14:editId="40D2C1A9">
            <wp:extent cx="5274310" cy="1147445"/>
            <wp:effectExtent l="0" t="0" r="2540" b="0"/>
            <wp:docPr id="1643534300"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34300" name="图片 1" descr="图形用户界面, 应用程序, Teams&#10;&#10;描述已自动生成"/>
                    <pic:cNvPicPr/>
                  </pic:nvPicPr>
                  <pic:blipFill>
                    <a:blip r:embed="rId51"/>
                    <a:stretch>
                      <a:fillRect/>
                    </a:stretch>
                  </pic:blipFill>
                  <pic:spPr>
                    <a:xfrm>
                      <a:off x="0" y="0"/>
                      <a:ext cx="5274310" cy="1147445"/>
                    </a:xfrm>
                    <a:prstGeom prst="rect">
                      <a:avLst/>
                    </a:prstGeom>
                  </pic:spPr>
                </pic:pic>
              </a:graphicData>
            </a:graphic>
          </wp:inline>
        </w:drawing>
      </w:r>
    </w:p>
    <w:p w14:paraId="35A40717" w14:textId="61F0A057" w:rsidR="000F058E" w:rsidRPr="003B3D9F" w:rsidRDefault="00E84BE0" w:rsidP="00507A1A">
      <w:pPr>
        <w:rPr>
          <w:color w:val="FF0000"/>
        </w:rPr>
      </w:pPr>
      <w:r w:rsidRPr="003B3D9F">
        <w:rPr>
          <w:rFonts w:hint="eastAsia"/>
          <w:color w:val="FF0000"/>
        </w:rPr>
        <w:t>注：</w:t>
      </w:r>
      <w:r w:rsidR="00252C20" w:rsidRPr="003B3D9F">
        <w:rPr>
          <w:rFonts w:hint="eastAsia"/>
          <w:color w:val="FF0000"/>
        </w:rPr>
        <w:t>现在年度申请学生提交后，导师可以在学院审核前，任意节点进行审核。比如有以下几种审核流程：</w:t>
      </w:r>
      <w:r w:rsidR="00252C20" w:rsidRPr="003B3D9F">
        <w:rPr>
          <w:rFonts w:hint="eastAsia"/>
          <w:color w:val="FF0000"/>
        </w:rPr>
        <w:t>1</w:t>
      </w:r>
      <w:r w:rsidR="00252C20" w:rsidRPr="003B3D9F">
        <w:rPr>
          <w:rFonts w:hint="eastAsia"/>
          <w:color w:val="FF0000"/>
        </w:rPr>
        <w:t>、学生提交</w:t>
      </w:r>
      <w:r w:rsidR="00252C20" w:rsidRPr="003B3D9F">
        <w:rPr>
          <w:rFonts w:hint="eastAsia"/>
          <w:color w:val="FF0000"/>
        </w:rPr>
        <w:t>-</w:t>
      </w:r>
      <w:r w:rsidR="00252C20" w:rsidRPr="003B3D9F">
        <w:rPr>
          <w:rFonts w:hint="eastAsia"/>
          <w:color w:val="FF0000"/>
        </w:rPr>
        <w:t>导师审核</w:t>
      </w:r>
      <w:r w:rsidR="00252C20" w:rsidRPr="003B3D9F">
        <w:rPr>
          <w:rFonts w:hint="eastAsia"/>
          <w:color w:val="FF0000"/>
        </w:rPr>
        <w:t>-</w:t>
      </w:r>
      <w:r w:rsidR="00252C20" w:rsidRPr="003B3D9F">
        <w:rPr>
          <w:rFonts w:hint="eastAsia"/>
          <w:color w:val="FF0000"/>
        </w:rPr>
        <w:t>最小单元负责人审核</w:t>
      </w:r>
      <w:r w:rsidR="00252C20" w:rsidRPr="003B3D9F">
        <w:rPr>
          <w:rFonts w:hint="eastAsia"/>
          <w:color w:val="FF0000"/>
        </w:rPr>
        <w:t>-</w:t>
      </w:r>
      <w:r w:rsidR="00252C20" w:rsidRPr="003B3D9F">
        <w:rPr>
          <w:rFonts w:hint="eastAsia"/>
          <w:color w:val="FF0000"/>
        </w:rPr>
        <w:t>德育导师审核</w:t>
      </w:r>
      <w:r w:rsidR="00252C20" w:rsidRPr="003B3D9F">
        <w:rPr>
          <w:rFonts w:hint="eastAsia"/>
          <w:color w:val="FF0000"/>
        </w:rPr>
        <w:t>-</w:t>
      </w:r>
      <w:r w:rsidR="00252C20" w:rsidRPr="003B3D9F">
        <w:rPr>
          <w:rFonts w:hint="eastAsia"/>
          <w:color w:val="FF0000"/>
        </w:rPr>
        <w:t>学院审核；</w:t>
      </w:r>
    </w:p>
    <w:p w14:paraId="1B136E68" w14:textId="544D3FF0" w:rsidR="00252C20" w:rsidRPr="003B3D9F" w:rsidRDefault="00252C20" w:rsidP="00507A1A">
      <w:pPr>
        <w:rPr>
          <w:color w:val="FF0000"/>
        </w:rPr>
      </w:pPr>
      <w:r w:rsidRPr="003B3D9F">
        <w:rPr>
          <w:rFonts w:hint="eastAsia"/>
          <w:color w:val="FF0000"/>
        </w:rPr>
        <w:t>2</w:t>
      </w:r>
      <w:r w:rsidRPr="003B3D9F">
        <w:rPr>
          <w:rFonts w:hint="eastAsia"/>
          <w:color w:val="FF0000"/>
        </w:rPr>
        <w:t>、学生提交</w:t>
      </w:r>
      <w:r w:rsidRPr="003B3D9F">
        <w:rPr>
          <w:rFonts w:hint="eastAsia"/>
          <w:color w:val="FF0000"/>
        </w:rPr>
        <w:t>-</w:t>
      </w:r>
      <w:r w:rsidRPr="003B3D9F">
        <w:rPr>
          <w:rFonts w:hint="eastAsia"/>
          <w:color w:val="FF0000"/>
        </w:rPr>
        <w:t>最小单元负责人审核</w:t>
      </w:r>
      <w:r w:rsidRPr="003B3D9F">
        <w:rPr>
          <w:rFonts w:hint="eastAsia"/>
          <w:color w:val="FF0000"/>
        </w:rPr>
        <w:t>-</w:t>
      </w:r>
      <w:r w:rsidRPr="003B3D9F">
        <w:rPr>
          <w:rFonts w:hint="eastAsia"/>
          <w:color w:val="FF0000"/>
        </w:rPr>
        <w:t>德育导师审核</w:t>
      </w:r>
      <w:r w:rsidRPr="003B3D9F">
        <w:rPr>
          <w:rFonts w:hint="eastAsia"/>
          <w:color w:val="FF0000"/>
        </w:rPr>
        <w:t>-</w:t>
      </w:r>
      <w:r w:rsidRPr="003B3D9F">
        <w:rPr>
          <w:rFonts w:hint="eastAsia"/>
          <w:color w:val="FF0000"/>
        </w:rPr>
        <w:t>导师审核</w:t>
      </w:r>
      <w:r w:rsidRPr="003B3D9F">
        <w:rPr>
          <w:rFonts w:hint="eastAsia"/>
          <w:color w:val="FF0000"/>
        </w:rPr>
        <w:t>-</w:t>
      </w:r>
      <w:r w:rsidRPr="003B3D9F">
        <w:rPr>
          <w:rFonts w:hint="eastAsia"/>
          <w:color w:val="FF0000"/>
        </w:rPr>
        <w:t>学院审核；</w:t>
      </w:r>
    </w:p>
    <w:p w14:paraId="54F9702A" w14:textId="43AB6C7A" w:rsidR="00252C20" w:rsidRPr="003B3D9F" w:rsidRDefault="00252C20" w:rsidP="00507A1A">
      <w:pPr>
        <w:rPr>
          <w:color w:val="FF0000"/>
        </w:rPr>
      </w:pPr>
      <w:r w:rsidRPr="003B3D9F">
        <w:rPr>
          <w:rFonts w:hint="eastAsia"/>
          <w:color w:val="FF0000"/>
        </w:rPr>
        <w:t>3</w:t>
      </w:r>
      <w:r w:rsidRPr="003B3D9F">
        <w:rPr>
          <w:rFonts w:hint="eastAsia"/>
          <w:color w:val="FF0000"/>
        </w:rPr>
        <w:t>、学生提交</w:t>
      </w:r>
      <w:r w:rsidRPr="003B3D9F">
        <w:rPr>
          <w:rFonts w:hint="eastAsia"/>
          <w:color w:val="FF0000"/>
        </w:rPr>
        <w:t>-</w:t>
      </w:r>
      <w:r w:rsidRPr="003B3D9F">
        <w:rPr>
          <w:rFonts w:hint="eastAsia"/>
          <w:color w:val="FF0000"/>
        </w:rPr>
        <w:t>最小单元负责人审核</w:t>
      </w:r>
      <w:r w:rsidRPr="003B3D9F">
        <w:rPr>
          <w:rFonts w:hint="eastAsia"/>
          <w:color w:val="FF0000"/>
        </w:rPr>
        <w:t>-</w:t>
      </w:r>
      <w:r w:rsidRPr="003B3D9F">
        <w:rPr>
          <w:rFonts w:hint="eastAsia"/>
          <w:color w:val="FF0000"/>
        </w:rPr>
        <w:t>导师审核</w:t>
      </w:r>
      <w:r w:rsidRPr="003B3D9F">
        <w:rPr>
          <w:rFonts w:hint="eastAsia"/>
          <w:color w:val="FF0000"/>
        </w:rPr>
        <w:t>-</w:t>
      </w:r>
      <w:r w:rsidRPr="003B3D9F">
        <w:rPr>
          <w:rFonts w:hint="eastAsia"/>
          <w:color w:val="FF0000"/>
        </w:rPr>
        <w:t>德育导师审核</w:t>
      </w:r>
      <w:r w:rsidRPr="003B3D9F">
        <w:rPr>
          <w:rFonts w:hint="eastAsia"/>
          <w:color w:val="FF0000"/>
        </w:rPr>
        <w:t>-</w:t>
      </w:r>
      <w:r w:rsidRPr="003B3D9F">
        <w:rPr>
          <w:rFonts w:hint="eastAsia"/>
          <w:color w:val="FF0000"/>
        </w:rPr>
        <w:t>学院审核；</w:t>
      </w:r>
    </w:p>
    <w:p w14:paraId="653B2958" w14:textId="4ECAD5B9" w:rsidR="00E84BE0" w:rsidRDefault="00942C94" w:rsidP="00E84BE0">
      <w:pPr>
        <w:pStyle w:val="2"/>
      </w:pPr>
      <w:bookmarkStart w:id="14" w:name="_Toc170399011"/>
      <w:r>
        <w:t>7</w:t>
      </w:r>
      <w:r w:rsidR="00E84BE0">
        <w:rPr>
          <w:rFonts w:hint="eastAsia"/>
        </w:rPr>
        <w:t>、学术（实践）创新能力排名</w:t>
      </w:r>
      <w:bookmarkEnd w:id="14"/>
    </w:p>
    <w:p w14:paraId="3FE000AB" w14:textId="77777777" w:rsidR="00992EDA" w:rsidRDefault="00E84BE0" w:rsidP="00E84BE0">
      <w:r>
        <w:rPr>
          <w:rFonts w:hint="eastAsia"/>
        </w:rPr>
        <w:t>学生进入该页面可以查看到在当前评价学年同一最小单元里学术（实践）创新能力排名已经审核通过且有结果（即年度申请已经审核通过的数据）的学生数据。</w:t>
      </w:r>
    </w:p>
    <w:p w14:paraId="273D3D92" w14:textId="1F7E0058" w:rsidR="00992EDA" w:rsidRPr="00992EDA" w:rsidRDefault="00992EDA" w:rsidP="00E84BE0">
      <w:pPr>
        <w:rPr>
          <w:color w:val="FF0000"/>
        </w:rPr>
      </w:pPr>
      <w:r w:rsidRPr="00992EDA">
        <w:rPr>
          <w:rFonts w:hint="eastAsia"/>
          <w:color w:val="FF0000"/>
        </w:rPr>
        <w:t>注：需要学院公布后才能看到数据。</w:t>
      </w:r>
    </w:p>
    <w:p w14:paraId="1618CE8A" w14:textId="4745463E" w:rsidR="00E84BE0" w:rsidRDefault="000F058E" w:rsidP="00E84BE0">
      <w:r>
        <w:rPr>
          <w:noProof/>
        </w:rPr>
        <w:drawing>
          <wp:inline distT="0" distB="0" distL="0" distR="0" wp14:anchorId="47A48DCB" wp14:editId="48DD9FF0">
            <wp:extent cx="5274310" cy="1507490"/>
            <wp:effectExtent l="0" t="0" r="2540" b="0"/>
            <wp:docPr id="1941633383"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33383" name="图片 1" descr="图形用户界面, 应用程序, Teams&#10;&#10;描述已自动生成"/>
                    <pic:cNvPicPr/>
                  </pic:nvPicPr>
                  <pic:blipFill>
                    <a:blip r:embed="rId52"/>
                    <a:stretch>
                      <a:fillRect/>
                    </a:stretch>
                  </pic:blipFill>
                  <pic:spPr>
                    <a:xfrm>
                      <a:off x="0" y="0"/>
                      <a:ext cx="5274310" cy="1507490"/>
                    </a:xfrm>
                    <a:prstGeom prst="rect">
                      <a:avLst/>
                    </a:prstGeom>
                  </pic:spPr>
                </pic:pic>
              </a:graphicData>
            </a:graphic>
          </wp:inline>
        </w:drawing>
      </w:r>
    </w:p>
    <w:p w14:paraId="50B83FB3" w14:textId="4E9F8982" w:rsidR="00E84BE0" w:rsidRDefault="000F058E" w:rsidP="00E84BE0">
      <w:r>
        <w:rPr>
          <w:noProof/>
        </w:rPr>
        <w:drawing>
          <wp:inline distT="0" distB="0" distL="0" distR="0" wp14:anchorId="596B14BF" wp14:editId="4C7EC951">
            <wp:extent cx="5274310" cy="1459865"/>
            <wp:effectExtent l="0" t="0" r="2540" b="6985"/>
            <wp:docPr id="1712434137"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434137" name="图片 1" descr="图形用户界面, 应用程序&#10;&#10;描述已自动生成"/>
                    <pic:cNvPicPr/>
                  </pic:nvPicPr>
                  <pic:blipFill>
                    <a:blip r:embed="rId53"/>
                    <a:stretch>
                      <a:fillRect/>
                    </a:stretch>
                  </pic:blipFill>
                  <pic:spPr>
                    <a:xfrm>
                      <a:off x="0" y="0"/>
                      <a:ext cx="5274310" cy="1459865"/>
                    </a:xfrm>
                    <a:prstGeom prst="rect">
                      <a:avLst/>
                    </a:prstGeom>
                  </pic:spPr>
                </pic:pic>
              </a:graphicData>
            </a:graphic>
          </wp:inline>
        </w:drawing>
      </w:r>
    </w:p>
    <w:p w14:paraId="469F0E8D" w14:textId="596C1C7C" w:rsidR="00E84BE0" w:rsidRDefault="00E84BE0" w:rsidP="00E84BE0">
      <w:r>
        <w:rPr>
          <w:rFonts w:hint="eastAsia"/>
        </w:rPr>
        <w:t>点击导出按钮，导出列表数据</w:t>
      </w:r>
    </w:p>
    <w:p w14:paraId="5A28AB29" w14:textId="095D10CC" w:rsidR="00E84BE0" w:rsidRDefault="000F058E" w:rsidP="000F058E">
      <w:r>
        <w:rPr>
          <w:noProof/>
        </w:rPr>
        <w:drawing>
          <wp:inline distT="0" distB="0" distL="0" distR="0" wp14:anchorId="525A08B2" wp14:editId="233D2942">
            <wp:extent cx="5274310" cy="1121410"/>
            <wp:effectExtent l="0" t="0" r="2540" b="2540"/>
            <wp:docPr id="1714880629"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880629" name="图片 1" descr="图形用户界面, 应用程序&#10;&#10;描述已自动生成"/>
                    <pic:cNvPicPr/>
                  </pic:nvPicPr>
                  <pic:blipFill>
                    <a:blip r:embed="rId54"/>
                    <a:stretch>
                      <a:fillRect/>
                    </a:stretch>
                  </pic:blipFill>
                  <pic:spPr>
                    <a:xfrm>
                      <a:off x="0" y="0"/>
                      <a:ext cx="5274310" cy="1121410"/>
                    </a:xfrm>
                    <a:prstGeom prst="rect">
                      <a:avLst/>
                    </a:prstGeom>
                  </pic:spPr>
                </pic:pic>
              </a:graphicData>
            </a:graphic>
          </wp:inline>
        </w:drawing>
      </w:r>
    </w:p>
    <w:p w14:paraId="7A9398BE" w14:textId="087BF543" w:rsidR="000F058E" w:rsidRDefault="00942C94" w:rsidP="000F058E">
      <w:pPr>
        <w:pStyle w:val="2"/>
      </w:pPr>
      <w:bookmarkStart w:id="15" w:name="_Toc170399012"/>
      <w:r>
        <w:t>8</w:t>
      </w:r>
      <w:r w:rsidR="000F058E">
        <w:rPr>
          <w:rFonts w:hint="eastAsia"/>
        </w:rPr>
        <w:t>、体美</w:t>
      </w:r>
      <w:proofErr w:type="gramStart"/>
      <w:r w:rsidR="000F058E">
        <w:rPr>
          <w:rFonts w:hint="eastAsia"/>
        </w:rPr>
        <w:t>劳</w:t>
      </w:r>
      <w:proofErr w:type="gramEnd"/>
      <w:r w:rsidR="000F058E">
        <w:rPr>
          <w:rFonts w:hint="eastAsia"/>
        </w:rPr>
        <w:t>素养排名</w:t>
      </w:r>
      <w:bookmarkEnd w:id="15"/>
    </w:p>
    <w:p w14:paraId="0B57979B" w14:textId="10DEBE8A" w:rsidR="000F058E" w:rsidRPr="00992EDA" w:rsidRDefault="000F058E" w:rsidP="000F058E">
      <w:pPr>
        <w:rPr>
          <w:color w:val="FF0000"/>
        </w:rPr>
      </w:pPr>
      <w:r>
        <w:rPr>
          <w:rFonts w:hint="eastAsia"/>
        </w:rPr>
        <w:t>学生进入该页面可以查看到在当前评价学年同一最小单元</w:t>
      </w:r>
      <w:proofErr w:type="gramStart"/>
      <w:r>
        <w:rPr>
          <w:rFonts w:hint="eastAsia"/>
        </w:rPr>
        <w:t>里体美劳</w:t>
      </w:r>
      <w:proofErr w:type="gramEnd"/>
      <w:r>
        <w:rPr>
          <w:rFonts w:hint="eastAsia"/>
        </w:rPr>
        <w:t>素养排名已经审核通过且有结果（即年度申请已经审核通过的数据）的学生数据。</w:t>
      </w:r>
      <w:r w:rsidR="00992EDA" w:rsidRPr="00992EDA">
        <w:rPr>
          <w:rFonts w:hint="eastAsia"/>
          <w:color w:val="FF0000"/>
        </w:rPr>
        <w:t>注：需要学院公布后才能看到数据。</w:t>
      </w:r>
    </w:p>
    <w:p w14:paraId="3A5FBC0C" w14:textId="5AC2C261" w:rsidR="000F058E" w:rsidRDefault="000F058E" w:rsidP="000F058E">
      <w:r>
        <w:rPr>
          <w:noProof/>
        </w:rPr>
        <w:drawing>
          <wp:inline distT="0" distB="0" distL="0" distR="0" wp14:anchorId="7CA7F487" wp14:editId="512D0186">
            <wp:extent cx="5274310" cy="1477010"/>
            <wp:effectExtent l="0" t="0" r="2540" b="8890"/>
            <wp:docPr id="1463884274"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884274" name="图片 1" descr="图形用户界面, 应用程序, Teams&#10;&#10;描述已自动生成"/>
                    <pic:cNvPicPr/>
                  </pic:nvPicPr>
                  <pic:blipFill>
                    <a:blip r:embed="rId55"/>
                    <a:stretch>
                      <a:fillRect/>
                    </a:stretch>
                  </pic:blipFill>
                  <pic:spPr>
                    <a:xfrm>
                      <a:off x="0" y="0"/>
                      <a:ext cx="5274310" cy="1477010"/>
                    </a:xfrm>
                    <a:prstGeom prst="rect">
                      <a:avLst/>
                    </a:prstGeom>
                  </pic:spPr>
                </pic:pic>
              </a:graphicData>
            </a:graphic>
          </wp:inline>
        </w:drawing>
      </w:r>
    </w:p>
    <w:p w14:paraId="05BDEEAE" w14:textId="6CC415C2" w:rsidR="000F058E" w:rsidRDefault="000F058E" w:rsidP="000F058E">
      <w:r>
        <w:rPr>
          <w:noProof/>
        </w:rPr>
        <w:drawing>
          <wp:inline distT="0" distB="0" distL="0" distR="0" wp14:anchorId="39839436" wp14:editId="08FABCA0">
            <wp:extent cx="5274310" cy="1419225"/>
            <wp:effectExtent l="0" t="0" r="2540" b="9525"/>
            <wp:docPr id="1013490988"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90988" name="图片 1" descr="表格&#10;&#10;描述已自动生成"/>
                    <pic:cNvPicPr/>
                  </pic:nvPicPr>
                  <pic:blipFill>
                    <a:blip r:embed="rId56"/>
                    <a:stretch>
                      <a:fillRect/>
                    </a:stretch>
                  </pic:blipFill>
                  <pic:spPr>
                    <a:xfrm>
                      <a:off x="0" y="0"/>
                      <a:ext cx="5274310" cy="1419225"/>
                    </a:xfrm>
                    <a:prstGeom prst="rect">
                      <a:avLst/>
                    </a:prstGeom>
                  </pic:spPr>
                </pic:pic>
              </a:graphicData>
            </a:graphic>
          </wp:inline>
        </w:drawing>
      </w:r>
    </w:p>
    <w:p w14:paraId="07E6ED0F" w14:textId="16230B10" w:rsidR="000F058E" w:rsidRDefault="000F058E" w:rsidP="000F058E">
      <w:r>
        <w:rPr>
          <w:rFonts w:hint="eastAsia"/>
        </w:rPr>
        <w:t>点击导出按钮，导出列表数据</w:t>
      </w:r>
    </w:p>
    <w:p w14:paraId="41211511" w14:textId="0A35D768" w:rsidR="000F058E" w:rsidRPr="00507A1A" w:rsidRDefault="000F058E" w:rsidP="000F058E">
      <w:r>
        <w:rPr>
          <w:noProof/>
        </w:rPr>
        <w:drawing>
          <wp:inline distT="0" distB="0" distL="0" distR="0" wp14:anchorId="4E9567B4" wp14:editId="14B03E5F">
            <wp:extent cx="5274310" cy="1111250"/>
            <wp:effectExtent l="0" t="0" r="2540" b="0"/>
            <wp:docPr id="252508173"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08173" name="图片 1" descr="图形用户界面, 应用程序&#10;&#10;描述已自动生成"/>
                    <pic:cNvPicPr/>
                  </pic:nvPicPr>
                  <pic:blipFill>
                    <a:blip r:embed="rId57"/>
                    <a:stretch>
                      <a:fillRect/>
                    </a:stretch>
                  </pic:blipFill>
                  <pic:spPr>
                    <a:xfrm>
                      <a:off x="0" y="0"/>
                      <a:ext cx="5274310" cy="1111250"/>
                    </a:xfrm>
                    <a:prstGeom prst="rect">
                      <a:avLst/>
                    </a:prstGeom>
                  </pic:spPr>
                </pic:pic>
              </a:graphicData>
            </a:graphic>
          </wp:inline>
        </w:drawing>
      </w:r>
    </w:p>
    <w:p w14:paraId="447F652C" w14:textId="4C71956C" w:rsidR="000F058E" w:rsidRDefault="00942C94" w:rsidP="000F058E">
      <w:pPr>
        <w:pStyle w:val="2"/>
      </w:pPr>
      <w:bookmarkStart w:id="16" w:name="_Toc170399013"/>
      <w:r>
        <w:t>9</w:t>
      </w:r>
      <w:r w:rsidR="000F058E">
        <w:rPr>
          <w:rFonts w:hint="eastAsia"/>
        </w:rPr>
        <w:t>、综合素质评价结果</w:t>
      </w:r>
      <w:bookmarkEnd w:id="16"/>
    </w:p>
    <w:p w14:paraId="66591050" w14:textId="62E2919D" w:rsidR="000F058E" w:rsidRPr="00992EDA" w:rsidRDefault="000F058E" w:rsidP="000F058E">
      <w:pPr>
        <w:rPr>
          <w:color w:val="FF0000"/>
        </w:rPr>
      </w:pPr>
      <w:r>
        <w:rPr>
          <w:rFonts w:hint="eastAsia"/>
        </w:rPr>
        <w:t>学生进入该页面可以查看到在当前评价学年同一最小单元里年度申请已经审核通过的学生数据。</w:t>
      </w:r>
      <w:r w:rsidR="00992EDA" w:rsidRPr="00992EDA">
        <w:rPr>
          <w:rFonts w:hint="eastAsia"/>
          <w:color w:val="FF0000"/>
        </w:rPr>
        <w:t>注：需要学院公布后才能看到数据。</w:t>
      </w:r>
    </w:p>
    <w:p w14:paraId="01D3CA46" w14:textId="6B8FA016" w:rsidR="000F058E" w:rsidRDefault="000F058E" w:rsidP="000F058E">
      <w:r>
        <w:rPr>
          <w:noProof/>
        </w:rPr>
        <w:drawing>
          <wp:inline distT="0" distB="0" distL="0" distR="0" wp14:anchorId="7FFD68F8" wp14:editId="4655416F">
            <wp:extent cx="5274310" cy="1381125"/>
            <wp:effectExtent l="0" t="0" r="2540" b="9525"/>
            <wp:docPr id="1352599007"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99007" name="图片 1" descr="图形用户界面, 应用程序, Teams&#10;&#10;描述已自动生成"/>
                    <pic:cNvPicPr/>
                  </pic:nvPicPr>
                  <pic:blipFill>
                    <a:blip r:embed="rId58"/>
                    <a:stretch>
                      <a:fillRect/>
                    </a:stretch>
                  </pic:blipFill>
                  <pic:spPr>
                    <a:xfrm>
                      <a:off x="0" y="0"/>
                      <a:ext cx="5274310" cy="1381125"/>
                    </a:xfrm>
                    <a:prstGeom prst="rect">
                      <a:avLst/>
                    </a:prstGeom>
                  </pic:spPr>
                </pic:pic>
              </a:graphicData>
            </a:graphic>
          </wp:inline>
        </w:drawing>
      </w:r>
    </w:p>
    <w:p w14:paraId="3503808D" w14:textId="3BFB7322" w:rsidR="000F058E" w:rsidRDefault="000F058E" w:rsidP="000F058E">
      <w:r>
        <w:rPr>
          <w:noProof/>
        </w:rPr>
        <w:drawing>
          <wp:inline distT="0" distB="0" distL="0" distR="0" wp14:anchorId="387CA735" wp14:editId="388AEF08">
            <wp:extent cx="5274310" cy="1478280"/>
            <wp:effectExtent l="0" t="0" r="2540" b="7620"/>
            <wp:docPr id="400930448" name="图片 1" descr="图形用户界面, 应用程序,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930448" name="图片 1" descr="图形用户界面, 应用程序, 表格&#10;&#10;描述已自动生成"/>
                    <pic:cNvPicPr/>
                  </pic:nvPicPr>
                  <pic:blipFill>
                    <a:blip r:embed="rId59"/>
                    <a:stretch>
                      <a:fillRect/>
                    </a:stretch>
                  </pic:blipFill>
                  <pic:spPr>
                    <a:xfrm>
                      <a:off x="0" y="0"/>
                      <a:ext cx="5274310" cy="1478280"/>
                    </a:xfrm>
                    <a:prstGeom prst="rect">
                      <a:avLst/>
                    </a:prstGeom>
                  </pic:spPr>
                </pic:pic>
              </a:graphicData>
            </a:graphic>
          </wp:inline>
        </w:drawing>
      </w:r>
    </w:p>
    <w:p w14:paraId="62675FA3" w14:textId="77777777" w:rsidR="000F058E" w:rsidRDefault="000F058E" w:rsidP="000F058E">
      <w:r>
        <w:rPr>
          <w:rFonts w:hint="eastAsia"/>
        </w:rPr>
        <w:t>点击导出按钮，导出列表数据</w:t>
      </w:r>
    </w:p>
    <w:p w14:paraId="32CCECD2" w14:textId="54C0B727" w:rsidR="000F058E" w:rsidRPr="00507A1A" w:rsidRDefault="000F058E" w:rsidP="000F058E">
      <w:r>
        <w:rPr>
          <w:noProof/>
        </w:rPr>
        <w:drawing>
          <wp:inline distT="0" distB="0" distL="0" distR="0" wp14:anchorId="003F2405" wp14:editId="2AE13432">
            <wp:extent cx="5274310" cy="1376680"/>
            <wp:effectExtent l="0" t="0" r="2540" b="0"/>
            <wp:docPr id="1116841790" name="图片 1" descr="图形用户界面, 应用程序, Excel&#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41790" name="图片 1" descr="图形用户界面, 应用程序, Excel&#10;&#10;描述已自动生成"/>
                    <pic:cNvPicPr/>
                  </pic:nvPicPr>
                  <pic:blipFill>
                    <a:blip r:embed="rId60"/>
                    <a:stretch>
                      <a:fillRect/>
                    </a:stretch>
                  </pic:blipFill>
                  <pic:spPr>
                    <a:xfrm>
                      <a:off x="0" y="0"/>
                      <a:ext cx="5274310" cy="1376680"/>
                    </a:xfrm>
                    <a:prstGeom prst="rect">
                      <a:avLst/>
                    </a:prstGeom>
                  </pic:spPr>
                </pic:pic>
              </a:graphicData>
            </a:graphic>
          </wp:inline>
        </w:drawing>
      </w:r>
    </w:p>
    <w:p w14:paraId="05B90E72" w14:textId="77777777" w:rsidR="000F058E" w:rsidRDefault="000F058E" w:rsidP="000F058E"/>
    <w:p w14:paraId="16309EE4" w14:textId="7F723761" w:rsidR="000F4DB2" w:rsidRDefault="000F4DB2" w:rsidP="000F058E">
      <w:r>
        <w:rPr>
          <w:rFonts w:hint="eastAsia"/>
        </w:rPr>
        <w:t>点击详情按钮，可以查看具体的年度申请详情内容</w:t>
      </w:r>
    </w:p>
    <w:p w14:paraId="769196A9" w14:textId="4AC10303" w:rsidR="000F4DB2" w:rsidRDefault="000F4DB2" w:rsidP="000F058E">
      <w:r>
        <w:rPr>
          <w:noProof/>
        </w:rPr>
        <w:drawing>
          <wp:inline distT="0" distB="0" distL="0" distR="0" wp14:anchorId="699D7263" wp14:editId="3A50DF09">
            <wp:extent cx="5274310" cy="1228090"/>
            <wp:effectExtent l="0" t="0" r="2540" b="0"/>
            <wp:docPr id="19313118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11821" name=""/>
                    <pic:cNvPicPr/>
                  </pic:nvPicPr>
                  <pic:blipFill>
                    <a:blip r:embed="rId61"/>
                    <a:stretch>
                      <a:fillRect/>
                    </a:stretch>
                  </pic:blipFill>
                  <pic:spPr>
                    <a:xfrm>
                      <a:off x="0" y="0"/>
                      <a:ext cx="5274310" cy="1228090"/>
                    </a:xfrm>
                    <a:prstGeom prst="rect">
                      <a:avLst/>
                    </a:prstGeom>
                  </pic:spPr>
                </pic:pic>
              </a:graphicData>
            </a:graphic>
          </wp:inline>
        </w:drawing>
      </w:r>
    </w:p>
    <w:p w14:paraId="6838B580" w14:textId="34A0F8D2" w:rsidR="000F4DB2" w:rsidRPr="00507A1A" w:rsidRDefault="000F4DB2" w:rsidP="000F058E">
      <w:r>
        <w:rPr>
          <w:noProof/>
        </w:rPr>
        <w:drawing>
          <wp:inline distT="0" distB="0" distL="0" distR="0" wp14:anchorId="1E766EDA" wp14:editId="3D1E2F2C">
            <wp:extent cx="5274310" cy="1998980"/>
            <wp:effectExtent l="0" t="0" r="2540" b="1270"/>
            <wp:docPr id="382406468"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406468" name="图片 1" descr="图形用户界面, 应用程序, Teams&#10;&#10;描述已自动生成"/>
                    <pic:cNvPicPr/>
                  </pic:nvPicPr>
                  <pic:blipFill>
                    <a:blip r:embed="rId62"/>
                    <a:stretch>
                      <a:fillRect/>
                    </a:stretch>
                  </pic:blipFill>
                  <pic:spPr>
                    <a:xfrm>
                      <a:off x="0" y="0"/>
                      <a:ext cx="5274310" cy="1998980"/>
                    </a:xfrm>
                    <a:prstGeom prst="rect">
                      <a:avLst/>
                    </a:prstGeom>
                  </pic:spPr>
                </pic:pic>
              </a:graphicData>
            </a:graphic>
          </wp:inline>
        </w:drawing>
      </w:r>
    </w:p>
    <w:sectPr w:rsidR="000F4DB2" w:rsidRPr="00507A1A">
      <w:headerReference w:type="default" r:id="rId63"/>
      <w:footerReference w:type="default" r:id="rId6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C78AA2" w14:textId="77777777" w:rsidR="005F4EC5" w:rsidRDefault="005F4EC5" w:rsidP="00C8782C">
      <w:r>
        <w:separator/>
      </w:r>
    </w:p>
    <w:p w14:paraId="7B1E4AB4" w14:textId="77777777" w:rsidR="005F4EC5" w:rsidRDefault="005F4EC5"/>
    <w:p w14:paraId="5424E422" w14:textId="77777777" w:rsidR="005F4EC5" w:rsidRDefault="005F4EC5"/>
    <w:p w14:paraId="2650D939" w14:textId="77777777" w:rsidR="005F4EC5" w:rsidRDefault="005F4EC5" w:rsidP="003B3D9F"/>
  </w:endnote>
  <w:endnote w:type="continuationSeparator" w:id="0">
    <w:p w14:paraId="4AFE6693" w14:textId="77777777" w:rsidR="005F4EC5" w:rsidRDefault="005F4EC5" w:rsidP="00C8782C">
      <w:r>
        <w:continuationSeparator/>
      </w:r>
    </w:p>
    <w:p w14:paraId="1CB1F610" w14:textId="77777777" w:rsidR="005F4EC5" w:rsidRDefault="005F4EC5"/>
    <w:p w14:paraId="7239836D" w14:textId="77777777" w:rsidR="005F4EC5" w:rsidRDefault="005F4EC5"/>
    <w:p w14:paraId="2373CE9B" w14:textId="77777777" w:rsidR="005F4EC5" w:rsidRDefault="005F4EC5" w:rsidP="003B3D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0950779"/>
    </w:sdtPr>
    <w:sdtContent>
      <w:p w14:paraId="3C384781" w14:textId="77777777" w:rsidR="00A76B95" w:rsidRDefault="00000000" w:rsidP="00C8782C">
        <w:pPr>
          <w:pStyle w:val="a5"/>
          <w:ind w:firstLineChars="2100" w:firstLine="3780"/>
        </w:pPr>
        <w:r>
          <w:fldChar w:fldCharType="begin"/>
        </w:r>
        <w:r>
          <w:instrText>PAGE   \* MERGEFORMAT</w:instrText>
        </w:r>
        <w:r>
          <w:fldChar w:fldCharType="separate"/>
        </w:r>
        <w:r>
          <w:rPr>
            <w:lang w:val="zh-CN"/>
          </w:rPr>
          <w:t>3</w:t>
        </w:r>
        <w:r>
          <w:fldChar w:fldCharType="end"/>
        </w:r>
      </w:p>
    </w:sdtContent>
  </w:sdt>
  <w:p w14:paraId="561C0517" w14:textId="77777777" w:rsidR="00A76B95" w:rsidRDefault="00A76B95" w:rsidP="00C8782C">
    <w:pPr>
      <w:pStyle w:val="a5"/>
    </w:pPr>
  </w:p>
  <w:p w14:paraId="6CADE005" w14:textId="77777777" w:rsidR="000E2920" w:rsidRDefault="000E2920"/>
  <w:p w14:paraId="2AD01F68" w14:textId="77777777" w:rsidR="001864B6" w:rsidRDefault="001864B6"/>
  <w:p w14:paraId="0395C815" w14:textId="77777777" w:rsidR="001864B6" w:rsidRDefault="001864B6" w:rsidP="003B3D9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4EE008" w14:textId="77777777" w:rsidR="005F4EC5" w:rsidRDefault="005F4EC5" w:rsidP="00C8782C">
      <w:r>
        <w:separator/>
      </w:r>
    </w:p>
    <w:p w14:paraId="2EF55B83" w14:textId="77777777" w:rsidR="005F4EC5" w:rsidRDefault="005F4EC5"/>
    <w:p w14:paraId="15C48ACE" w14:textId="77777777" w:rsidR="005F4EC5" w:rsidRDefault="005F4EC5"/>
    <w:p w14:paraId="300DCEFD" w14:textId="77777777" w:rsidR="005F4EC5" w:rsidRDefault="005F4EC5" w:rsidP="003B3D9F"/>
  </w:footnote>
  <w:footnote w:type="continuationSeparator" w:id="0">
    <w:p w14:paraId="205170C4" w14:textId="77777777" w:rsidR="005F4EC5" w:rsidRDefault="005F4EC5" w:rsidP="00C8782C">
      <w:r>
        <w:continuationSeparator/>
      </w:r>
    </w:p>
    <w:p w14:paraId="6F5FC958" w14:textId="77777777" w:rsidR="005F4EC5" w:rsidRDefault="005F4EC5"/>
    <w:p w14:paraId="48BC335F" w14:textId="77777777" w:rsidR="005F4EC5" w:rsidRDefault="005F4EC5"/>
    <w:p w14:paraId="770BADD5" w14:textId="77777777" w:rsidR="005F4EC5" w:rsidRDefault="005F4EC5" w:rsidP="003B3D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EC87D" w14:textId="030FFBA1" w:rsidR="00A76B95" w:rsidRDefault="00000000" w:rsidP="00C8782C">
    <w:pPr>
      <w:ind w:firstLineChars="400" w:firstLine="840"/>
      <w:rPr>
        <w:rFonts w:ascii="微软雅黑" w:eastAsia="微软雅黑" w:hAnsi="微软雅黑" w:hint="eastAsia"/>
        <w:b/>
        <w:sz w:val="52"/>
        <w:szCs w:val="72"/>
      </w:rPr>
    </w:pPr>
    <w:r>
      <w:rPr>
        <w:rFonts w:hint="eastAsia"/>
      </w:rPr>
      <w:t xml:space="preserve"> </w:t>
    </w:r>
    <w:r>
      <w:t xml:space="preserve">                 </w:t>
    </w:r>
    <w:r w:rsidR="00942C94">
      <w:t xml:space="preserve">   </w:t>
    </w:r>
    <w:r>
      <w:rPr>
        <w:rFonts w:hint="eastAsia"/>
        <w:b/>
      </w:rPr>
      <w:t>研究生教育综合管理系统</w:t>
    </w:r>
  </w:p>
  <w:p w14:paraId="382E07C4" w14:textId="77777777" w:rsidR="000E2920" w:rsidRDefault="000E2920"/>
  <w:p w14:paraId="7552D13C" w14:textId="77777777" w:rsidR="001864B6" w:rsidRDefault="001864B6"/>
  <w:p w14:paraId="38B8E985" w14:textId="77777777" w:rsidR="001864B6" w:rsidRDefault="001864B6" w:rsidP="003B3D9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83D898D"/>
    <w:multiLevelType w:val="singleLevel"/>
    <w:tmpl w:val="983D898D"/>
    <w:lvl w:ilvl="0">
      <w:start w:val="1"/>
      <w:numFmt w:val="decimal"/>
      <w:suff w:val="nothing"/>
      <w:lvlText w:val="%1、"/>
      <w:lvlJc w:val="left"/>
    </w:lvl>
  </w:abstractNum>
  <w:abstractNum w:abstractNumId="1" w15:restartNumberingAfterBreak="0">
    <w:nsid w:val="CA7F66CC"/>
    <w:multiLevelType w:val="singleLevel"/>
    <w:tmpl w:val="CA7F66CC"/>
    <w:lvl w:ilvl="0">
      <w:start w:val="1"/>
      <w:numFmt w:val="decimal"/>
      <w:suff w:val="nothing"/>
      <w:lvlText w:val="%1、"/>
      <w:lvlJc w:val="left"/>
    </w:lvl>
  </w:abstractNum>
  <w:abstractNum w:abstractNumId="2" w15:restartNumberingAfterBreak="0">
    <w:nsid w:val="E95A3115"/>
    <w:multiLevelType w:val="singleLevel"/>
    <w:tmpl w:val="E95A3115"/>
    <w:lvl w:ilvl="0">
      <w:start w:val="1"/>
      <w:numFmt w:val="decimal"/>
      <w:suff w:val="nothing"/>
      <w:lvlText w:val="%1、"/>
      <w:lvlJc w:val="left"/>
    </w:lvl>
  </w:abstractNum>
  <w:abstractNum w:abstractNumId="3" w15:restartNumberingAfterBreak="0">
    <w:nsid w:val="2E7E6CF2"/>
    <w:multiLevelType w:val="singleLevel"/>
    <w:tmpl w:val="2E7E6CF2"/>
    <w:lvl w:ilvl="0">
      <w:start w:val="1"/>
      <w:numFmt w:val="decimal"/>
      <w:suff w:val="nothing"/>
      <w:lvlText w:val="%1、"/>
      <w:lvlJc w:val="left"/>
    </w:lvl>
  </w:abstractNum>
  <w:abstractNum w:abstractNumId="4" w15:restartNumberingAfterBreak="0">
    <w:nsid w:val="3E16E691"/>
    <w:multiLevelType w:val="singleLevel"/>
    <w:tmpl w:val="3E16E691"/>
    <w:lvl w:ilvl="0">
      <w:start w:val="1"/>
      <w:numFmt w:val="decimal"/>
      <w:suff w:val="nothing"/>
      <w:lvlText w:val="%1、"/>
      <w:lvlJc w:val="left"/>
    </w:lvl>
  </w:abstractNum>
  <w:abstractNum w:abstractNumId="5" w15:restartNumberingAfterBreak="0">
    <w:nsid w:val="42771023"/>
    <w:multiLevelType w:val="singleLevel"/>
    <w:tmpl w:val="42771023"/>
    <w:lvl w:ilvl="0">
      <w:start w:val="1"/>
      <w:numFmt w:val="decimal"/>
      <w:suff w:val="nothing"/>
      <w:lvlText w:val="%1、"/>
      <w:lvlJc w:val="left"/>
    </w:lvl>
  </w:abstractNum>
  <w:num w:numId="1" w16cid:durableId="1797142338">
    <w:abstractNumId w:val="3"/>
  </w:num>
  <w:num w:numId="2" w16cid:durableId="1776706987">
    <w:abstractNumId w:val="4"/>
  </w:num>
  <w:num w:numId="3" w16cid:durableId="2081825379">
    <w:abstractNumId w:val="5"/>
  </w:num>
  <w:num w:numId="4" w16cid:durableId="1997108784">
    <w:abstractNumId w:val="1"/>
  </w:num>
  <w:num w:numId="5" w16cid:durableId="1966886096">
    <w:abstractNumId w:val="0"/>
  </w:num>
  <w:num w:numId="6" w16cid:durableId="10415155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attachedTemplate r:id="rId1"/>
  <w:defaultTabStop w:val="420"/>
  <w:drawingGridVerticalSpacing w:val="156"/>
  <w:noPunctuationKerning/>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TY4MjFlZDg4ODA1ZWU2OGU5ZTViMWIzNTFjMTFmZDIifQ=="/>
  </w:docVars>
  <w:rsids>
    <w:rsidRoot w:val="1F1F3BC1"/>
    <w:rsid w:val="00013654"/>
    <w:rsid w:val="000164CD"/>
    <w:rsid w:val="00016551"/>
    <w:rsid w:val="000169CF"/>
    <w:rsid w:val="0003330F"/>
    <w:rsid w:val="00033CE1"/>
    <w:rsid w:val="00065267"/>
    <w:rsid w:val="00077F21"/>
    <w:rsid w:val="00080233"/>
    <w:rsid w:val="000841BA"/>
    <w:rsid w:val="000A36CB"/>
    <w:rsid w:val="000B276A"/>
    <w:rsid w:val="000B655A"/>
    <w:rsid w:val="000C106A"/>
    <w:rsid w:val="000E0353"/>
    <w:rsid w:val="000E2920"/>
    <w:rsid w:val="000E4D0C"/>
    <w:rsid w:val="000F058E"/>
    <w:rsid w:val="000F4DB2"/>
    <w:rsid w:val="000F5FB0"/>
    <w:rsid w:val="001060E9"/>
    <w:rsid w:val="0013411F"/>
    <w:rsid w:val="00140240"/>
    <w:rsid w:val="001561F0"/>
    <w:rsid w:val="00157234"/>
    <w:rsid w:val="001669D4"/>
    <w:rsid w:val="00166F81"/>
    <w:rsid w:val="001749AE"/>
    <w:rsid w:val="00185DB0"/>
    <w:rsid w:val="001864B6"/>
    <w:rsid w:val="00192B84"/>
    <w:rsid w:val="00194C7A"/>
    <w:rsid w:val="001A4413"/>
    <w:rsid w:val="001A4440"/>
    <w:rsid w:val="001A51BF"/>
    <w:rsid w:val="001D231F"/>
    <w:rsid w:val="001D4F10"/>
    <w:rsid w:val="001F32F3"/>
    <w:rsid w:val="00233830"/>
    <w:rsid w:val="00242C54"/>
    <w:rsid w:val="00246C57"/>
    <w:rsid w:val="00247343"/>
    <w:rsid w:val="002474AE"/>
    <w:rsid w:val="002524A1"/>
    <w:rsid w:val="00252C20"/>
    <w:rsid w:val="00253108"/>
    <w:rsid w:val="002627F6"/>
    <w:rsid w:val="00262B17"/>
    <w:rsid w:val="0028559C"/>
    <w:rsid w:val="002A7785"/>
    <w:rsid w:val="002B3493"/>
    <w:rsid w:val="002C1A1E"/>
    <w:rsid w:val="002C24D5"/>
    <w:rsid w:val="002C6A84"/>
    <w:rsid w:val="002E032F"/>
    <w:rsid w:val="002F4760"/>
    <w:rsid w:val="00311A5F"/>
    <w:rsid w:val="003341C2"/>
    <w:rsid w:val="00335FDD"/>
    <w:rsid w:val="00351B47"/>
    <w:rsid w:val="00385D73"/>
    <w:rsid w:val="003A6F20"/>
    <w:rsid w:val="003B3D9F"/>
    <w:rsid w:val="003C0E8F"/>
    <w:rsid w:val="003C6CB0"/>
    <w:rsid w:val="003C74F6"/>
    <w:rsid w:val="003E771F"/>
    <w:rsid w:val="00404858"/>
    <w:rsid w:val="004107D1"/>
    <w:rsid w:val="0042226C"/>
    <w:rsid w:val="00435ADA"/>
    <w:rsid w:val="00443941"/>
    <w:rsid w:val="00452A74"/>
    <w:rsid w:val="00452F9A"/>
    <w:rsid w:val="00453728"/>
    <w:rsid w:val="004537DD"/>
    <w:rsid w:val="004552E6"/>
    <w:rsid w:val="00455B72"/>
    <w:rsid w:val="004563DF"/>
    <w:rsid w:val="00461CF0"/>
    <w:rsid w:val="00470329"/>
    <w:rsid w:val="00470EF8"/>
    <w:rsid w:val="00471549"/>
    <w:rsid w:val="004720D3"/>
    <w:rsid w:val="004771B4"/>
    <w:rsid w:val="00484460"/>
    <w:rsid w:val="00492B13"/>
    <w:rsid w:val="004A5D0F"/>
    <w:rsid w:val="004A7E14"/>
    <w:rsid w:val="004B5134"/>
    <w:rsid w:val="00507A1A"/>
    <w:rsid w:val="00507B0B"/>
    <w:rsid w:val="00507F13"/>
    <w:rsid w:val="00511384"/>
    <w:rsid w:val="00512DF0"/>
    <w:rsid w:val="0052248F"/>
    <w:rsid w:val="0052591D"/>
    <w:rsid w:val="00560282"/>
    <w:rsid w:val="005679B4"/>
    <w:rsid w:val="00573372"/>
    <w:rsid w:val="005813B7"/>
    <w:rsid w:val="00582FAC"/>
    <w:rsid w:val="0059272F"/>
    <w:rsid w:val="005A70A9"/>
    <w:rsid w:val="005C3421"/>
    <w:rsid w:val="005D4603"/>
    <w:rsid w:val="005E1BF5"/>
    <w:rsid w:val="005F481F"/>
    <w:rsid w:val="005F4EC5"/>
    <w:rsid w:val="005F56C7"/>
    <w:rsid w:val="00607561"/>
    <w:rsid w:val="00633372"/>
    <w:rsid w:val="00652FB9"/>
    <w:rsid w:val="00660509"/>
    <w:rsid w:val="0066277C"/>
    <w:rsid w:val="00665C8D"/>
    <w:rsid w:val="00675189"/>
    <w:rsid w:val="00676A4C"/>
    <w:rsid w:val="006A2D33"/>
    <w:rsid w:val="006B15EF"/>
    <w:rsid w:val="006B7168"/>
    <w:rsid w:val="006C490B"/>
    <w:rsid w:val="006C678D"/>
    <w:rsid w:val="006C6B9D"/>
    <w:rsid w:val="006F289E"/>
    <w:rsid w:val="006F45CB"/>
    <w:rsid w:val="00701593"/>
    <w:rsid w:val="00712DE2"/>
    <w:rsid w:val="0071331F"/>
    <w:rsid w:val="00714664"/>
    <w:rsid w:val="00716496"/>
    <w:rsid w:val="00720BDF"/>
    <w:rsid w:val="00721942"/>
    <w:rsid w:val="00732B07"/>
    <w:rsid w:val="007576AB"/>
    <w:rsid w:val="00761FAA"/>
    <w:rsid w:val="0077069B"/>
    <w:rsid w:val="0077120B"/>
    <w:rsid w:val="007A6B80"/>
    <w:rsid w:val="007C5369"/>
    <w:rsid w:val="007D5D67"/>
    <w:rsid w:val="00817CF8"/>
    <w:rsid w:val="0082149F"/>
    <w:rsid w:val="008422F8"/>
    <w:rsid w:val="00856E51"/>
    <w:rsid w:val="008577DA"/>
    <w:rsid w:val="00886AE9"/>
    <w:rsid w:val="00886F2D"/>
    <w:rsid w:val="00887F70"/>
    <w:rsid w:val="00896006"/>
    <w:rsid w:val="008A4097"/>
    <w:rsid w:val="008B0727"/>
    <w:rsid w:val="008B1771"/>
    <w:rsid w:val="008B256A"/>
    <w:rsid w:val="008B7A23"/>
    <w:rsid w:val="008C4C44"/>
    <w:rsid w:val="008C5A7C"/>
    <w:rsid w:val="008D4FAC"/>
    <w:rsid w:val="008F6EB2"/>
    <w:rsid w:val="00900BD9"/>
    <w:rsid w:val="00902C2A"/>
    <w:rsid w:val="0090501E"/>
    <w:rsid w:val="00917E3D"/>
    <w:rsid w:val="0092047A"/>
    <w:rsid w:val="00932221"/>
    <w:rsid w:val="009341F3"/>
    <w:rsid w:val="009360F6"/>
    <w:rsid w:val="009421EE"/>
    <w:rsid w:val="00942C94"/>
    <w:rsid w:val="00943EF3"/>
    <w:rsid w:val="009443B1"/>
    <w:rsid w:val="00946F53"/>
    <w:rsid w:val="00962046"/>
    <w:rsid w:val="0097008B"/>
    <w:rsid w:val="009804E0"/>
    <w:rsid w:val="00981387"/>
    <w:rsid w:val="00992EDA"/>
    <w:rsid w:val="009A309A"/>
    <w:rsid w:val="009A68DA"/>
    <w:rsid w:val="009B3DE1"/>
    <w:rsid w:val="009B4569"/>
    <w:rsid w:val="009B46AA"/>
    <w:rsid w:val="009C0A5E"/>
    <w:rsid w:val="009C3176"/>
    <w:rsid w:val="009C337D"/>
    <w:rsid w:val="009D1B7F"/>
    <w:rsid w:val="009E0A2F"/>
    <w:rsid w:val="009F0922"/>
    <w:rsid w:val="00A012BA"/>
    <w:rsid w:val="00A021E0"/>
    <w:rsid w:val="00A02939"/>
    <w:rsid w:val="00A152B4"/>
    <w:rsid w:val="00A25653"/>
    <w:rsid w:val="00A312E1"/>
    <w:rsid w:val="00A4013A"/>
    <w:rsid w:val="00A505E1"/>
    <w:rsid w:val="00A557DC"/>
    <w:rsid w:val="00A71AB3"/>
    <w:rsid w:val="00A72C49"/>
    <w:rsid w:val="00A76B95"/>
    <w:rsid w:val="00AD10E6"/>
    <w:rsid w:val="00AF1302"/>
    <w:rsid w:val="00AF452A"/>
    <w:rsid w:val="00B01900"/>
    <w:rsid w:val="00B0507A"/>
    <w:rsid w:val="00B24341"/>
    <w:rsid w:val="00B31371"/>
    <w:rsid w:val="00B5443F"/>
    <w:rsid w:val="00B7398F"/>
    <w:rsid w:val="00B77EB0"/>
    <w:rsid w:val="00B932B3"/>
    <w:rsid w:val="00BA0D49"/>
    <w:rsid w:val="00BB1293"/>
    <w:rsid w:val="00BB448E"/>
    <w:rsid w:val="00BC11C4"/>
    <w:rsid w:val="00BC6EA7"/>
    <w:rsid w:val="00BD10AA"/>
    <w:rsid w:val="00BF5EB2"/>
    <w:rsid w:val="00C12DE3"/>
    <w:rsid w:val="00C22988"/>
    <w:rsid w:val="00C25514"/>
    <w:rsid w:val="00C35043"/>
    <w:rsid w:val="00C36D4C"/>
    <w:rsid w:val="00C74A75"/>
    <w:rsid w:val="00C74EA6"/>
    <w:rsid w:val="00C74FA8"/>
    <w:rsid w:val="00C80EC2"/>
    <w:rsid w:val="00C8782C"/>
    <w:rsid w:val="00CA2967"/>
    <w:rsid w:val="00CB77F6"/>
    <w:rsid w:val="00CC6D5E"/>
    <w:rsid w:val="00CD55FA"/>
    <w:rsid w:val="00CD70A0"/>
    <w:rsid w:val="00CD71E5"/>
    <w:rsid w:val="00CE65B9"/>
    <w:rsid w:val="00CE7255"/>
    <w:rsid w:val="00CE72AE"/>
    <w:rsid w:val="00CF3752"/>
    <w:rsid w:val="00CF75CE"/>
    <w:rsid w:val="00D018A7"/>
    <w:rsid w:val="00D03026"/>
    <w:rsid w:val="00D0575F"/>
    <w:rsid w:val="00D1552A"/>
    <w:rsid w:val="00D43762"/>
    <w:rsid w:val="00D5688F"/>
    <w:rsid w:val="00D7600D"/>
    <w:rsid w:val="00D805CC"/>
    <w:rsid w:val="00D918B9"/>
    <w:rsid w:val="00D94C4A"/>
    <w:rsid w:val="00D95852"/>
    <w:rsid w:val="00DA2F1B"/>
    <w:rsid w:val="00DB38E5"/>
    <w:rsid w:val="00DB6326"/>
    <w:rsid w:val="00DC4F3B"/>
    <w:rsid w:val="00DC6709"/>
    <w:rsid w:val="00DD0191"/>
    <w:rsid w:val="00DE3042"/>
    <w:rsid w:val="00DE4C0C"/>
    <w:rsid w:val="00E32691"/>
    <w:rsid w:val="00E47F11"/>
    <w:rsid w:val="00E502FF"/>
    <w:rsid w:val="00E506E9"/>
    <w:rsid w:val="00E84BE0"/>
    <w:rsid w:val="00E9543F"/>
    <w:rsid w:val="00EB5CDB"/>
    <w:rsid w:val="00EB77FB"/>
    <w:rsid w:val="00EC2742"/>
    <w:rsid w:val="00EE7A89"/>
    <w:rsid w:val="00EE7C38"/>
    <w:rsid w:val="00EF0BC2"/>
    <w:rsid w:val="00F00616"/>
    <w:rsid w:val="00F05322"/>
    <w:rsid w:val="00F20520"/>
    <w:rsid w:val="00F2693F"/>
    <w:rsid w:val="00F36542"/>
    <w:rsid w:val="00F36D41"/>
    <w:rsid w:val="00F47AAD"/>
    <w:rsid w:val="00F54FB7"/>
    <w:rsid w:val="00F66AA3"/>
    <w:rsid w:val="00F66F31"/>
    <w:rsid w:val="00F742F9"/>
    <w:rsid w:val="00F755EE"/>
    <w:rsid w:val="00F95F38"/>
    <w:rsid w:val="00FA66D3"/>
    <w:rsid w:val="00FB0287"/>
    <w:rsid w:val="00FB3F36"/>
    <w:rsid w:val="00FD1360"/>
    <w:rsid w:val="00FD35C5"/>
    <w:rsid w:val="00FD4053"/>
    <w:rsid w:val="00FD4E06"/>
    <w:rsid w:val="00FE696D"/>
    <w:rsid w:val="00FF319C"/>
    <w:rsid w:val="0100390C"/>
    <w:rsid w:val="011A24F4"/>
    <w:rsid w:val="01203FAE"/>
    <w:rsid w:val="01343C35"/>
    <w:rsid w:val="015522D5"/>
    <w:rsid w:val="015E4AD6"/>
    <w:rsid w:val="016E2F6B"/>
    <w:rsid w:val="018E7169"/>
    <w:rsid w:val="019404F8"/>
    <w:rsid w:val="01B3756E"/>
    <w:rsid w:val="01BE4DA9"/>
    <w:rsid w:val="01C42535"/>
    <w:rsid w:val="01C74429"/>
    <w:rsid w:val="01CF7782"/>
    <w:rsid w:val="01E274B5"/>
    <w:rsid w:val="02072A78"/>
    <w:rsid w:val="0213141D"/>
    <w:rsid w:val="0224362A"/>
    <w:rsid w:val="022573A2"/>
    <w:rsid w:val="022C24DE"/>
    <w:rsid w:val="022E44A8"/>
    <w:rsid w:val="02382E6E"/>
    <w:rsid w:val="02684255"/>
    <w:rsid w:val="026B74AB"/>
    <w:rsid w:val="0270686F"/>
    <w:rsid w:val="02922C89"/>
    <w:rsid w:val="029562D6"/>
    <w:rsid w:val="029C3B08"/>
    <w:rsid w:val="02A76009"/>
    <w:rsid w:val="02B41F9E"/>
    <w:rsid w:val="02C40969"/>
    <w:rsid w:val="02C426C0"/>
    <w:rsid w:val="0305345B"/>
    <w:rsid w:val="030B2A3C"/>
    <w:rsid w:val="031B7C43"/>
    <w:rsid w:val="031C07A5"/>
    <w:rsid w:val="032F672A"/>
    <w:rsid w:val="03455F4E"/>
    <w:rsid w:val="039667A9"/>
    <w:rsid w:val="039C5442"/>
    <w:rsid w:val="03B24E15"/>
    <w:rsid w:val="03C36E72"/>
    <w:rsid w:val="03C52BEB"/>
    <w:rsid w:val="03C86237"/>
    <w:rsid w:val="03D90444"/>
    <w:rsid w:val="03EA2651"/>
    <w:rsid w:val="03FF60FC"/>
    <w:rsid w:val="040A201A"/>
    <w:rsid w:val="040D00EE"/>
    <w:rsid w:val="041F054D"/>
    <w:rsid w:val="042E0790"/>
    <w:rsid w:val="0430275A"/>
    <w:rsid w:val="043A5387"/>
    <w:rsid w:val="043C5F8E"/>
    <w:rsid w:val="044C50BA"/>
    <w:rsid w:val="044F0706"/>
    <w:rsid w:val="045301F6"/>
    <w:rsid w:val="04574439"/>
    <w:rsid w:val="046823DA"/>
    <w:rsid w:val="048D6A34"/>
    <w:rsid w:val="04A74F4D"/>
    <w:rsid w:val="04B073F7"/>
    <w:rsid w:val="04E83AB4"/>
    <w:rsid w:val="04F27A0F"/>
    <w:rsid w:val="04F80D9E"/>
    <w:rsid w:val="04FA0881"/>
    <w:rsid w:val="050717C9"/>
    <w:rsid w:val="050B6D23"/>
    <w:rsid w:val="052B37AE"/>
    <w:rsid w:val="05500BDA"/>
    <w:rsid w:val="05542D64"/>
    <w:rsid w:val="055C0345"/>
    <w:rsid w:val="05777F14"/>
    <w:rsid w:val="0580501B"/>
    <w:rsid w:val="05812B41"/>
    <w:rsid w:val="05A131E3"/>
    <w:rsid w:val="05AE31EB"/>
    <w:rsid w:val="05C1471D"/>
    <w:rsid w:val="05CA273A"/>
    <w:rsid w:val="05CA44E8"/>
    <w:rsid w:val="05D47115"/>
    <w:rsid w:val="05D610DF"/>
    <w:rsid w:val="05D84E57"/>
    <w:rsid w:val="05DE61E6"/>
    <w:rsid w:val="05DE7F94"/>
    <w:rsid w:val="05DF2E3C"/>
    <w:rsid w:val="05E41A4E"/>
    <w:rsid w:val="05ED2F51"/>
    <w:rsid w:val="05FB64DB"/>
    <w:rsid w:val="061D3A4E"/>
    <w:rsid w:val="06367DD0"/>
    <w:rsid w:val="064222D0"/>
    <w:rsid w:val="064A387B"/>
    <w:rsid w:val="064E6EC7"/>
    <w:rsid w:val="06654211"/>
    <w:rsid w:val="067D77AC"/>
    <w:rsid w:val="068F0BA8"/>
    <w:rsid w:val="069A036D"/>
    <w:rsid w:val="06A0349B"/>
    <w:rsid w:val="06B331CE"/>
    <w:rsid w:val="06F3181D"/>
    <w:rsid w:val="06F874BF"/>
    <w:rsid w:val="07010C1A"/>
    <w:rsid w:val="072365A6"/>
    <w:rsid w:val="07373DFF"/>
    <w:rsid w:val="074B1659"/>
    <w:rsid w:val="0764271A"/>
    <w:rsid w:val="07731CCC"/>
    <w:rsid w:val="07797F74"/>
    <w:rsid w:val="07926B92"/>
    <w:rsid w:val="07A31175"/>
    <w:rsid w:val="07D21D7A"/>
    <w:rsid w:val="07DE1CA3"/>
    <w:rsid w:val="07E37AE3"/>
    <w:rsid w:val="07E455D3"/>
    <w:rsid w:val="07E850FA"/>
    <w:rsid w:val="07EC4BEA"/>
    <w:rsid w:val="0808579C"/>
    <w:rsid w:val="080A1514"/>
    <w:rsid w:val="080A5070"/>
    <w:rsid w:val="080B2B96"/>
    <w:rsid w:val="082500FC"/>
    <w:rsid w:val="088C1F29"/>
    <w:rsid w:val="08940DDD"/>
    <w:rsid w:val="08964B56"/>
    <w:rsid w:val="089F7EAE"/>
    <w:rsid w:val="08A2174C"/>
    <w:rsid w:val="08A454C4"/>
    <w:rsid w:val="08A70B11"/>
    <w:rsid w:val="08AA0601"/>
    <w:rsid w:val="08AA23AF"/>
    <w:rsid w:val="08D86F1C"/>
    <w:rsid w:val="08E027E3"/>
    <w:rsid w:val="08E65ADD"/>
    <w:rsid w:val="08FA21C4"/>
    <w:rsid w:val="09185D37"/>
    <w:rsid w:val="09290BEC"/>
    <w:rsid w:val="092E1232"/>
    <w:rsid w:val="092E4D8E"/>
    <w:rsid w:val="094A3228"/>
    <w:rsid w:val="094C3466"/>
    <w:rsid w:val="095F763D"/>
    <w:rsid w:val="096133B5"/>
    <w:rsid w:val="096D58B6"/>
    <w:rsid w:val="098175B4"/>
    <w:rsid w:val="099A4325"/>
    <w:rsid w:val="099C263F"/>
    <w:rsid w:val="09A11A04"/>
    <w:rsid w:val="09AA6B0A"/>
    <w:rsid w:val="09D83DD8"/>
    <w:rsid w:val="09EB2C7F"/>
    <w:rsid w:val="09F558AC"/>
    <w:rsid w:val="0A1246B0"/>
    <w:rsid w:val="0A12645E"/>
    <w:rsid w:val="0A1977EC"/>
    <w:rsid w:val="0A200B7B"/>
    <w:rsid w:val="0A206DCD"/>
    <w:rsid w:val="0A301A70"/>
    <w:rsid w:val="0A316959"/>
    <w:rsid w:val="0A3E7253"/>
    <w:rsid w:val="0A4C5E14"/>
    <w:rsid w:val="0A585887"/>
    <w:rsid w:val="0A7D5FCD"/>
    <w:rsid w:val="0A80786B"/>
    <w:rsid w:val="0A90209F"/>
    <w:rsid w:val="0A9B2384"/>
    <w:rsid w:val="0A9F4195"/>
    <w:rsid w:val="0AC41770"/>
    <w:rsid w:val="0AE147AE"/>
    <w:rsid w:val="0B04224A"/>
    <w:rsid w:val="0B093D05"/>
    <w:rsid w:val="0B114967"/>
    <w:rsid w:val="0B183F48"/>
    <w:rsid w:val="0B1A5B30"/>
    <w:rsid w:val="0B21104E"/>
    <w:rsid w:val="0B770C6E"/>
    <w:rsid w:val="0B941820"/>
    <w:rsid w:val="0BAB0918"/>
    <w:rsid w:val="0BB87FE9"/>
    <w:rsid w:val="0BC83278"/>
    <w:rsid w:val="0BE67BA2"/>
    <w:rsid w:val="0C0D3381"/>
    <w:rsid w:val="0C102A84"/>
    <w:rsid w:val="0C1C7A68"/>
    <w:rsid w:val="0C410AA7"/>
    <w:rsid w:val="0C4632AB"/>
    <w:rsid w:val="0C474AE5"/>
    <w:rsid w:val="0C4C20FB"/>
    <w:rsid w:val="0CA57A5D"/>
    <w:rsid w:val="0CBF0B1F"/>
    <w:rsid w:val="0CCF0636"/>
    <w:rsid w:val="0CD22280"/>
    <w:rsid w:val="0CD67C16"/>
    <w:rsid w:val="0CF462EF"/>
    <w:rsid w:val="0CFB767D"/>
    <w:rsid w:val="0D093B48"/>
    <w:rsid w:val="0D243D8A"/>
    <w:rsid w:val="0D2A390A"/>
    <w:rsid w:val="0D3C216F"/>
    <w:rsid w:val="0D4234FE"/>
    <w:rsid w:val="0D4D75F3"/>
    <w:rsid w:val="0D5A43A4"/>
    <w:rsid w:val="0D633D72"/>
    <w:rsid w:val="0D63594E"/>
    <w:rsid w:val="0D643474"/>
    <w:rsid w:val="0D701E19"/>
    <w:rsid w:val="0D814026"/>
    <w:rsid w:val="0D951880"/>
    <w:rsid w:val="0DBA3094"/>
    <w:rsid w:val="0DC43F13"/>
    <w:rsid w:val="0DD24882"/>
    <w:rsid w:val="0DD51C7C"/>
    <w:rsid w:val="0DFE3249"/>
    <w:rsid w:val="0E032C8D"/>
    <w:rsid w:val="0E172295"/>
    <w:rsid w:val="0E197DBB"/>
    <w:rsid w:val="0E4137B5"/>
    <w:rsid w:val="0E487D50"/>
    <w:rsid w:val="0E547045"/>
    <w:rsid w:val="0E572FD9"/>
    <w:rsid w:val="0E5E6115"/>
    <w:rsid w:val="0E6840E7"/>
    <w:rsid w:val="0E6A2D0C"/>
    <w:rsid w:val="0E72396F"/>
    <w:rsid w:val="0E7C47EE"/>
    <w:rsid w:val="0E87741A"/>
    <w:rsid w:val="0EB83A78"/>
    <w:rsid w:val="0EB9334C"/>
    <w:rsid w:val="0ECA5559"/>
    <w:rsid w:val="0ECE329B"/>
    <w:rsid w:val="0EDD34DE"/>
    <w:rsid w:val="0EE04D7C"/>
    <w:rsid w:val="0F072309"/>
    <w:rsid w:val="0F3F1AA3"/>
    <w:rsid w:val="0F467D3D"/>
    <w:rsid w:val="0F7A0D2D"/>
    <w:rsid w:val="0F8A6A96"/>
    <w:rsid w:val="0F950FBC"/>
    <w:rsid w:val="0F9A317D"/>
    <w:rsid w:val="0FAE09D7"/>
    <w:rsid w:val="0FB56209"/>
    <w:rsid w:val="0FD7617F"/>
    <w:rsid w:val="0FD83CA6"/>
    <w:rsid w:val="100F5919"/>
    <w:rsid w:val="10262C63"/>
    <w:rsid w:val="10376C1E"/>
    <w:rsid w:val="10501A8E"/>
    <w:rsid w:val="105F7F23"/>
    <w:rsid w:val="106612B1"/>
    <w:rsid w:val="107E65FB"/>
    <w:rsid w:val="10914580"/>
    <w:rsid w:val="109951E3"/>
    <w:rsid w:val="10CF50A9"/>
    <w:rsid w:val="11084B6C"/>
    <w:rsid w:val="112A0531"/>
    <w:rsid w:val="112F78F5"/>
    <w:rsid w:val="11360C84"/>
    <w:rsid w:val="113F2E51"/>
    <w:rsid w:val="115F642C"/>
    <w:rsid w:val="117143B2"/>
    <w:rsid w:val="117A258A"/>
    <w:rsid w:val="119C5F08"/>
    <w:rsid w:val="11AB1672"/>
    <w:rsid w:val="11AC7198"/>
    <w:rsid w:val="11BF2AAD"/>
    <w:rsid w:val="11EA41D0"/>
    <w:rsid w:val="11ED6F4D"/>
    <w:rsid w:val="11F12DFD"/>
    <w:rsid w:val="123553DF"/>
    <w:rsid w:val="125A6BF4"/>
    <w:rsid w:val="12681311"/>
    <w:rsid w:val="126E269F"/>
    <w:rsid w:val="1292638E"/>
    <w:rsid w:val="12942106"/>
    <w:rsid w:val="12A12A75"/>
    <w:rsid w:val="12B66520"/>
    <w:rsid w:val="12BB3B36"/>
    <w:rsid w:val="12E54729"/>
    <w:rsid w:val="12FC6E07"/>
    <w:rsid w:val="12FD414F"/>
    <w:rsid w:val="132408D5"/>
    <w:rsid w:val="1343479E"/>
    <w:rsid w:val="134753CA"/>
    <w:rsid w:val="134A6C68"/>
    <w:rsid w:val="13702B73"/>
    <w:rsid w:val="13793C82"/>
    <w:rsid w:val="1384217A"/>
    <w:rsid w:val="13854144"/>
    <w:rsid w:val="13936861"/>
    <w:rsid w:val="13954387"/>
    <w:rsid w:val="13985C26"/>
    <w:rsid w:val="139F5206"/>
    <w:rsid w:val="13AC60D5"/>
    <w:rsid w:val="13B3480E"/>
    <w:rsid w:val="13BF31B2"/>
    <w:rsid w:val="13C0517C"/>
    <w:rsid w:val="13C46A1B"/>
    <w:rsid w:val="13CC58CF"/>
    <w:rsid w:val="13FA41EA"/>
    <w:rsid w:val="13FF02A5"/>
    <w:rsid w:val="140137CB"/>
    <w:rsid w:val="14117786"/>
    <w:rsid w:val="14157276"/>
    <w:rsid w:val="14237BE5"/>
    <w:rsid w:val="1444190A"/>
    <w:rsid w:val="1445177F"/>
    <w:rsid w:val="144A7030"/>
    <w:rsid w:val="145A112D"/>
    <w:rsid w:val="14726477"/>
    <w:rsid w:val="14853903"/>
    <w:rsid w:val="14B922F8"/>
    <w:rsid w:val="14C8078D"/>
    <w:rsid w:val="14CA46DA"/>
    <w:rsid w:val="14CE518C"/>
    <w:rsid w:val="14D56A06"/>
    <w:rsid w:val="14D64C58"/>
    <w:rsid w:val="14EB1F04"/>
    <w:rsid w:val="15170DCC"/>
    <w:rsid w:val="15194B44"/>
    <w:rsid w:val="15196FAC"/>
    <w:rsid w:val="152D05F0"/>
    <w:rsid w:val="15347CE9"/>
    <w:rsid w:val="1545203C"/>
    <w:rsid w:val="15475B55"/>
    <w:rsid w:val="155142DE"/>
    <w:rsid w:val="155D7127"/>
    <w:rsid w:val="15602773"/>
    <w:rsid w:val="15610299"/>
    <w:rsid w:val="156404B5"/>
    <w:rsid w:val="156758B0"/>
    <w:rsid w:val="157E709D"/>
    <w:rsid w:val="15897F1C"/>
    <w:rsid w:val="158A5A42"/>
    <w:rsid w:val="15A55B56"/>
    <w:rsid w:val="15A970CE"/>
    <w:rsid w:val="15C251DC"/>
    <w:rsid w:val="15C5088E"/>
    <w:rsid w:val="15CA6DCF"/>
    <w:rsid w:val="15DD3DC4"/>
    <w:rsid w:val="15F15AC1"/>
    <w:rsid w:val="16005D04"/>
    <w:rsid w:val="1633081D"/>
    <w:rsid w:val="165617D4"/>
    <w:rsid w:val="165C1A47"/>
    <w:rsid w:val="16726C02"/>
    <w:rsid w:val="167A5BE3"/>
    <w:rsid w:val="1695644C"/>
    <w:rsid w:val="169923E1"/>
    <w:rsid w:val="16BA2357"/>
    <w:rsid w:val="16DA6555"/>
    <w:rsid w:val="16F47617"/>
    <w:rsid w:val="17065BA4"/>
    <w:rsid w:val="170D06D9"/>
    <w:rsid w:val="17125CEF"/>
    <w:rsid w:val="171952CF"/>
    <w:rsid w:val="171C091C"/>
    <w:rsid w:val="172123D6"/>
    <w:rsid w:val="172A3039"/>
    <w:rsid w:val="17471E3D"/>
    <w:rsid w:val="174A659D"/>
    <w:rsid w:val="17712A16"/>
    <w:rsid w:val="17A96653"/>
    <w:rsid w:val="17AA23CB"/>
    <w:rsid w:val="17B9260F"/>
    <w:rsid w:val="17BB1EE3"/>
    <w:rsid w:val="17CA0378"/>
    <w:rsid w:val="17CA481C"/>
    <w:rsid w:val="17D64F6F"/>
    <w:rsid w:val="17EE22B8"/>
    <w:rsid w:val="17FD699F"/>
    <w:rsid w:val="17FE036B"/>
    <w:rsid w:val="180715CC"/>
    <w:rsid w:val="18085FD3"/>
    <w:rsid w:val="180B10BC"/>
    <w:rsid w:val="18251A52"/>
    <w:rsid w:val="183D6D9C"/>
    <w:rsid w:val="187529D9"/>
    <w:rsid w:val="18770500"/>
    <w:rsid w:val="18786026"/>
    <w:rsid w:val="187E190E"/>
    <w:rsid w:val="188350F6"/>
    <w:rsid w:val="18901BCB"/>
    <w:rsid w:val="18982224"/>
    <w:rsid w:val="189A41EE"/>
    <w:rsid w:val="18A62B93"/>
    <w:rsid w:val="18AC5CCF"/>
    <w:rsid w:val="18CD0120"/>
    <w:rsid w:val="18CE20EA"/>
    <w:rsid w:val="18D92F68"/>
    <w:rsid w:val="18DF7E53"/>
    <w:rsid w:val="18F03E0E"/>
    <w:rsid w:val="18F9261C"/>
    <w:rsid w:val="18FE29CF"/>
    <w:rsid w:val="1912647A"/>
    <w:rsid w:val="191775ED"/>
    <w:rsid w:val="192341E3"/>
    <w:rsid w:val="19324427"/>
    <w:rsid w:val="193A01D5"/>
    <w:rsid w:val="193C34F7"/>
    <w:rsid w:val="194727AC"/>
    <w:rsid w:val="19476613"/>
    <w:rsid w:val="194A1770"/>
    <w:rsid w:val="194A3709"/>
    <w:rsid w:val="194B54E8"/>
    <w:rsid w:val="196A1E12"/>
    <w:rsid w:val="196D545F"/>
    <w:rsid w:val="19882298"/>
    <w:rsid w:val="19943AEE"/>
    <w:rsid w:val="19D96F98"/>
    <w:rsid w:val="19DD40A3"/>
    <w:rsid w:val="19E716B5"/>
    <w:rsid w:val="19F31E08"/>
    <w:rsid w:val="1A18186E"/>
    <w:rsid w:val="1A4376D8"/>
    <w:rsid w:val="1A4408B5"/>
    <w:rsid w:val="1A7840BB"/>
    <w:rsid w:val="1A9A6727"/>
    <w:rsid w:val="1AAE4678"/>
    <w:rsid w:val="1AB31597"/>
    <w:rsid w:val="1AB64BE3"/>
    <w:rsid w:val="1AB84DFF"/>
    <w:rsid w:val="1ABA2925"/>
    <w:rsid w:val="1ABE298D"/>
    <w:rsid w:val="1AD02149"/>
    <w:rsid w:val="1AF851FC"/>
    <w:rsid w:val="1AFA077C"/>
    <w:rsid w:val="1AFA71C6"/>
    <w:rsid w:val="1AFF658A"/>
    <w:rsid w:val="1B0B3181"/>
    <w:rsid w:val="1B314157"/>
    <w:rsid w:val="1B3E3557"/>
    <w:rsid w:val="1B4D19EC"/>
    <w:rsid w:val="1B513316"/>
    <w:rsid w:val="1B5F527B"/>
    <w:rsid w:val="1B6B6A6E"/>
    <w:rsid w:val="1B723200"/>
    <w:rsid w:val="1B8D1DE8"/>
    <w:rsid w:val="1B9E2247"/>
    <w:rsid w:val="1BA52394"/>
    <w:rsid w:val="1BAB4C0A"/>
    <w:rsid w:val="1BB13D28"/>
    <w:rsid w:val="1BD01CD5"/>
    <w:rsid w:val="1C273FEB"/>
    <w:rsid w:val="1C2A5889"/>
    <w:rsid w:val="1C2C33AF"/>
    <w:rsid w:val="1C3340F8"/>
    <w:rsid w:val="1C3F7586"/>
    <w:rsid w:val="1C5F3784"/>
    <w:rsid w:val="1C6C5EA1"/>
    <w:rsid w:val="1C725160"/>
    <w:rsid w:val="1C9D42AD"/>
    <w:rsid w:val="1CAB4C1C"/>
    <w:rsid w:val="1CAC629E"/>
    <w:rsid w:val="1CB001FE"/>
    <w:rsid w:val="1CC01D49"/>
    <w:rsid w:val="1CCA021F"/>
    <w:rsid w:val="1CD001DE"/>
    <w:rsid w:val="1CD51FC7"/>
    <w:rsid w:val="1CE41EDC"/>
    <w:rsid w:val="1CEB6DC6"/>
    <w:rsid w:val="1CF2284B"/>
    <w:rsid w:val="1CF245F9"/>
    <w:rsid w:val="1CFC382C"/>
    <w:rsid w:val="1D036806"/>
    <w:rsid w:val="1D1502E7"/>
    <w:rsid w:val="1D28349D"/>
    <w:rsid w:val="1D2B18B9"/>
    <w:rsid w:val="1D3544E5"/>
    <w:rsid w:val="1D3A7D4E"/>
    <w:rsid w:val="1D444728"/>
    <w:rsid w:val="1D5A219E"/>
    <w:rsid w:val="1D5C1A72"/>
    <w:rsid w:val="1D5F28F4"/>
    <w:rsid w:val="1D641A3B"/>
    <w:rsid w:val="1D864D41"/>
    <w:rsid w:val="1D8D2573"/>
    <w:rsid w:val="1D9456B0"/>
    <w:rsid w:val="1DAD0520"/>
    <w:rsid w:val="1DB63878"/>
    <w:rsid w:val="1DCD2970"/>
    <w:rsid w:val="1E0F6B79"/>
    <w:rsid w:val="1E234C86"/>
    <w:rsid w:val="1E475FB1"/>
    <w:rsid w:val="1E4C7D38"/>
    <w:rsid w:val="1E682698"/>
    <w:rsid w:val="1E6A3D0A"/>
    <w:rsid w:val="1E6C03DB"/>
    <w:rsid w:val="1E702C81"/>
    <w:rsid w:val="1E731769"/>
    <w:rsid w:val="1E74103D"/>
    <w:rsid w:val="1E8079E2"/>
    <w:rsid w:val="1E827BFE"/>
    <w:rsid w:val="1EC024D4"/>
    <w:rsid w:val="1EC43D73"/>
    <w:rsid w:val="1ECE341F"/>
    <w:rsid w:val="1ED376C6"/>
    <w:rsid w:val="1EE833D9"/>
    <w:rsid w:val="1EF36406"/>
    <w:rsid w:val="1F1B0C7C"/>
    <w:rsid w:val="1F1F1270"/>
    <w:rsid w:val="1F1F3BC1"/>
    <w:rsid w:val="1F356A1F"/>
    <w:rsid w:val="1F42113B"/>
    <w:rsid w:val="1F4C4A3C"/>
    <w:rsid w:val="1F680BA2"/>
    <w:rsid w:val="1F731381"/>
    <w:rsid w:val="1F8654CC"/>
    <w:rsid w:val="1F86727A"/>
    <w:rsid w:val="1F901EA7"/>
    <w:rsid w:val="1FA341BD"/>
    <w:rsid w:val="1FAC1102"/>
    <w:rsid w:val="200563F1"/>
    <w:rsid w:val="201721F5"/>
    <w:rsid w:val="20390790"/>
    <w:rsid w:val="203C6187"/>
    <w:rsid w:val="205660DC"/>
    <w:rsid w:val="205729C5"/>
    <w:rsid w:val="206A7CD4"/>
    <w:rsid w:val="207277FE"/>
    <w:rsid w:val="20786DBD"/>
    <w:rsid w:val="207A092D"/>
    <w:rsid w:val="20994D8B"/>
    <w:rsid w:val="20D3029D"/>
    <w:rsid w:val="20E73D48"/>
    <w:rsid w:val="20EC135F"/>
    <w:rsid w:val="21093CBF"/>
    <w:rsid w:val="21246D4B"/>
    <w:rsid w:val="21462E3A"/>
    <w:rsid w:val="21495609"/>
    <w:rsid w:val="21515666"/>
    <w:rsid w:val="21521B0A"/>
    <w:rsid w:val="2157569F"/>
    <w:rsid w:val="21837F15"/>
    <w:rsid w:val="21863561"/>
    <w:rsid w:val="219914E7"/>
    <w:rsid w:val="21BA1CD2"/>
    <w:rsid w:val="21BB1E92"/>
    <w:rsid w:val="21C2005C"/>
    <w:rsid w:val="21C30312"/>
    <w:rsid w:val="21C5052E"/>
    <w:rsid w:val="21DB515F"/>
    <w:rsid w:val="21F26040"/>
    <w:rsid w:val="21F4671D"/>
    <w:rsid w:val="21FC1A76"/>
    <w:rsid w:val="22160D89"/>
    <w:rsid w:val="22205764"/>
    <w:rsid w:val="222114DC"/>
    <w:rsid w:val="222A65E3"/>
    <w:rsid w:val="2245341D"/>
    <w:rsid w:val="22597149"/>
    <w:rsid w:val="22714212"/>
    <w:rsid w:val="22737F8A"/>
    <w:rsid w:val="228A7081"/>
    <w:rsid w:val="22947F00"/>
    <w:rsid w:val="22C5630B"/>
    <w:rsid w:val="22C80038"/>
    <w:rsid w:val="22D60519"/>
    <w:rsid w:val="22DD3655"/>
    <w:rsid w:val="22E76282"/>
    <w:rsid w:val="22F10EAE"/>
    <w:rsid w:val="233C30F7"/>
    <w:rsid w:val="234B4A63"/>
    <w:rsid w:val="235F6973"/>
    <w:rsid w:val="23720241"/>
    <w:rsid w:val="238B30B1"/>
    <w:rsid w:val="23A81EB5"/>
    <w:rsid w:val="23C757EB"/>
    <w:rsid w:val="23D902C0"/>
    <w:rsid w:val="23DA6E85"/>
    <w:rsid w:val="23E34C9B"/>
    <w:rsid w:val="23EA712D"/>
    <w:rsid w:val="23EB1DA2"/>
    <w:rsid w:val="240510B5"/>
    <w:rsid w:val="24086F1A"/>
    <w:rsid w:val="2412732E"/>
    <w:rsid w:val="241E5CD3"/>
    <w:rsid w:val="24480FA2"/>
    <w:rsid w:val="244B0A92"/>
    <w:rsid w:val="245E2574"/>
    <w:rsid w:val="24661642"/>
    <w:rsid w:val="246F00E2"/>
    <w:rsid w:val="24763D61"/>
    <w:rsid w:val="247B55C5"/>
    <w:rsid w:val="247E6772"/>
    <w:rsid w:val="24A61B41"/>
    <w:rsid w:val="24C34ACD"/>
    <w:rsid w:val="24C745BD"/>
    <w:rsid w:val="24E32A79"/>
    <w:rsid w:val="24E54A43"/>
    <w:rsid w:val="24ED56A6"/>
    <w:rsid w:val="24F353B2"/>
    <w:rsid w:val="24F829C8"/>
    <w:rsid w:val="250749B9"/>
    <w:rsid w:val="250C7BDD"/>
    <w:rsid w:val="25396043"/>
    <w:rsid w:val="25653094"/>
    <w:rsid w:val="256718FC"/>
    <w:rsid w:val="256B319A"/>
    <w:rsid w:val="25714529"/>
    <w:rsid w:val="259F2E44"/>
    <w:rsid w:val="25A4393B"/>
    <w:rsid w:val="25A62424"/>
    <w:rsid w:val="25B467DD"/>
    <w:rsid w:val="25B508B9"/>
    <w:rsid w:val="25B67503"/>
    <w:rsid w:val="25BD151C"/>
    <w:rsid w:val="25BF34E6"/>
    <w:rsid w:val="25DC4098"/>
    <w:rsid w:val="25EF3E17"/>
    <w:rsid w:val="261235E2"/>
    <w:rsid w:val="261A46B2"/>
    <w:rsid w:val="261F3F85"/>
    <w:rsid w:val="2623001B"/>
    <w:rsid w:val="26404627"/>
    <w:rsid w:val="26415CA9"/>
    <w:rsid w:val="26485289"/>
    <w:rsid w:val="268428AA"/>
    <w:rsid w:val="26864004"/>
    <w:rsid w:val="26865DB2"/>
    <w:rsid w:val="26897D83"/>
    <w:rsid w:val="268F2EB8"/>
    <w:rsid w:val="26B91CE3"/>
    <w:rsid w:val="26CA3EF0"/>
    <w:rsid w:val="26D42FC1"/>
    <w:rsid w:val="26D46B1D"/>
    <w:rsid w:val="26D62895"/>
    <w:rsid w:val="26E03714"/>
    <w:rsid w:val="26F31699"/>
    <w:rsid w:val="26F64CE5"/>
    <w:rsid w:val="26F70A5D"/>
    <w:rsid w:val="27093A80"/>
    <w:rsid w:val="272E0923"/>
    <w:rsid w:val="273B094A"/>
    <w:rsid w:val="273B6B9C"/>
    <w:rsid w:val="273D0B66"/>
    <w:rsid w:val="273D4A27"/>
    <w:rsid w:val="27606603"/>
    <w:rsid w:val="276460F3"/>
    <w:rsid w:val="276C144B"/>
    <w:rsid w:val="277125BE"/>
    <w:rsid w:val="279463ED"/>
    <w:rsid w:val="279664C8"/>
    <w:rsid w:val="27AE55C0"/>
    <w:rsid w:val="27BB6190"/>
    <w:rsid w:val="27BE1357"/>
    <w:rsid w:val="27D8088F"/>
    <w:rsid w:val="27DA4607"/>
    <w:rsid w:val="27FC632B"/>
    <w:rsid w:val="27FD20A3"/>
    <w:rsid w:val="27FF7BCA"/>
    <w:rsid w:val="280741FF"/>
    <w:rsid w:val="28074F7B"/>
    <w:rsid w:val="280D4561"/>
    <w:rsid w:val="283A6824"/>
    <w:rsid w:val="28500425"/>
    <w:rsid w:val="285443B9"/>
    <w:rsid w:val="28575C58"/>
    <w:rsid w:val="28643ED1"/>
    <w:rsid w:val="2874680A"/>
    <w:rsid w:val="287C121A"/>
    <w:rsid w:val="28862099"/>
    <w:rsid w:val="28942A08"/>
    <w:rsid w:val="289742A6"/>
    <w:rsid w:val="289A59BE"/>
    <w:rsid w:val="28AB7D51"/>
    <w:rsid w:val="28B74948"/>
    <w:rsid w:val="28BA1D43"/>
    <w:rsid w:val="28CA467C"/>
    <w:rsid w:val="28DC7F0B"/>
    <w:rsid w:val="28F17E5A"/>
    <w:rsid w:val="28F45255"/>
    <w:rsid w:val="290A2CCA"/>
    <w:rsid w:val="2916341D"/>
    <w:rsid w:val="29192F0D"/>
    <w:rsid w:val="292C2C40"/>
    <w:rsid w:val="293B1756"/>
    <w:rsid w:val="29422464"/>
    <w:rsid w:val="298B4B63"/>
    <w:rsid w:val="29A529F3"/>
    <w:rsid w:val="29B50E88"/>
    <w:rsid w:val="29DA269C"/>
    <w:rsid w:val="29DA6B40"/>
    <w:rsid w:val="29E452C9"/>
    <w:rsid w:val="29FF3CC3"/>
    <w:rsid w:val="2A1467BC"/>
    <w:rsid w:val="2A331DAD"/>
    <w:rsid w:val="2A44045E"/>
    <w:rsid w:val="2A46319B"/>
    <w:rsid w:val="2A4B359A"/>
    <w:rsid w:val="2A6E1037"/>
    <w:rsid w:val="2A756869"/>
    <w:rsid w:val="2A7E571E"/>
    <w:rsid w:val="2A9C5BA4"/>
    <w:rsid w:val="2AA607D0"/>
    <w:rsid w:val="2AA84B7D"/>
    <w:rsid w:val="2ACE1AD5"/>
    <w:rsid w:val="2ADB2B70"/>
    <w:rsid w:val="2ADC3E7C"/>
    <w:rsid w:val="2AE632C3"/>
    <w:rsid w:val="2AE8703B"/>
    <w:rsid w:val="2AED28A3"/>
    <w:rsid w:val="2AEF2177"/>
    <w:rsid w:val="2AF43C32"/>
    <w:rsid w:val="2B114EF4"/>
    <w:rsid w:val="2B1971F4"/>
    <w:rsid w:val="2B1B3AE9"/>
    <w:rsid w:val="2B2362C5"/>
    <w:rsid w:val="2B312790"/>
    <w:rsid w:val="2B3758CC"/>
    <w:rsid w:val="2B462258"/>
    <w:rsid w:val="2B593A95"/>
    <w:rsid w:val="2B6D7540"/>
    <w:rsid w:val="2B794137"/>
    <w:rsid w:val="2B836D64"/>
    <w:rsid w:val="2B91548B"/>
    <w:rsid w:val="2B9D7E25"/>
    <w:rsid w:val="2B9E594C"/>
    <w:rsid w:val="2B9E76FA"/>
    <w:rsid w:val="2BC2788C"/>
    <w:rsid w:val="2BD355F5"/>
    <w:rsid w:val="2BD81D1D"/>
    <w:rsid w:val="2BD82C0B"/>
    <w:rsid w:val="2BE75EA9"/>
    <w:rsid w:val="2C251BC9"/>
    <w:rsid w:val="2C2B4E88"/>
    <w:rsid w:val="2C3035D7"/>
    <w:rsid w:val="2C3A38C6"/>
    <w:rsid w:val="2C500483"/>
    <w:rsid w:val="2C510C31"/>
    <w:rsid w:val="2C5F50DB"/>
    <w:rsid w:val="2C84131A"/>
    <w:rsid w:val="2C8F6CA4"/>
    <w:rsid w:val="2CB01DDA"/>
    <w:rsid w:val="2CD3717A"/>
    <w:rsid w:val="2CE81574"/>
    <w:rsid w:val="2CFF066C"/>
    <w:rsid w:val="2D03414B"/>
    <w:rsid w:val="2D1C37DD"/>
    <w:rsid w:val="2D2105E2"/>
    <w:rsid w:val="2D5704A8"/>
    <w:rsid w:val="2D5E5392"/>
    <w:rsid w:val="2D6230D5"/>
    <w:rsid w:val="2D654973"/>
    <w:rsid w:val="2D6C14C5"/>
    <w:rsid w:val="2D964B2C"/>
    <w:rsid w:val="2DA60AE7"/>
    <w:rsid w:val="2DC01BA9"/>
    <w:rsid w:val="2DC518B5"/>
    <w:rsid w:val="2DCA0C7A"/>
    <w:rsid w:val="2DDD6BFF"/>
    <w:rsid w:val="2DF87595"/>
    <w:rsid w:val="2E114AFB"/>
    <w:rsid w:val="2E255EB0"/>
    <w:rsid w:val="2E3429CF"/>
    <w:rsid w:val="2E357E99"/>
    <w:rsid w:val="2E474078"/>
    <w:rsid w:val="2E513149"/>
    <w:rsid w:val="2E6C3ADF"/>
    <w:rsid w:val="2EA0058E"/>
    <w:rsid w:val="2EA72D69"/>
    <w:rsid w:val="2EB711FE"/>
    <w:rsid w:val="2EB84F76"/>
    <w:rsid w:val="2EC35C05"/>
    <w:rsid w:val="2EC851B9"/>
    <w:rsid w:val="2EFF6701"/>
    <w:rsid w:val="2F0361F1"/>
    <w:rsid w:val="2F1403FE"/>
    <w:rsid w:val="2F1523C9"/>
    <w:rsid w:val="2F486F5A"/>
    <w:rsid w:val="2F4B1946"/>
    <w:rsid w:val="2F5C5E3D"/>
    <w:rsid w:val="2F68699C"/>
    <w:rsid w:val="2F6B235D"/>
    <w:rsid w:val="2F713AA3"/>
    <w:rsid w:val="2FB27C17"/>
    <w:rsid w:val="2FB67708"/>
    <w:rsid w:val="2FC53494"/>
    <w:rsid w:val="2FC838A8"/>
    <w:rsid w:val="2FD14376"/>
    <w:rsid w:val="30071D11"/>
    <w:rsid w:val="300E270C"/>
    <w:rsid w:val="30136908"/>
    <w:rsid w:val="301A5EE8"/>
    <w:rsid w:val="30204B81"/>
    <w:rsid w:val="30290649"/>
    <w:rsid w:val="304E7940"/>
    <w:rsid w:val="305111DE"/>
    <w:rsid w:val="306E5FB4"/>
    <w:rsid w:val="307750E9"/>
    <w:rsid w:val="30907F59"/>
    <w:rsid w:val="309F1F4A"/>
    <w:rsid w:val="30AD0B0B"/>
    <w:rsid w:val="30C65728"/>
    <w:rsid w:val="30EB518F"/>
    <w:rsid w:val="30F32296"/>
    <w:rsid w:val="310B5831"/>
    <w:rsid w:val="31101099"/>
    <w:rsid w:val="311E2606"/>
    <w:rsid w:val="31210BB1"/>
    <w:rsid w:val="314B1F98"/>
    <w:rsid w:val="31A812D2"/>
    <w:rsid w:val="31A876A2"/>
    <w:rsid w:val="31AA329C"/>
    <w:rsid w:val="31B934DF"/>
    <w:rsid w:val="31C205E6"/>
    <w:rsid w:val="31C559E0"/>
    <w:rsid w:val="31CB6D6E"/>
    <w:rsid w:val="31DC0F7C"/>
    <w:rsid w:val="32004C6A"/>
    <w:rsid w:val="3215767E"/>
    <w:rsid w:val="321878BB"/>
    <w:rsid w:val="32290665"/>
    <w:rsid w:val="3240738A"/>
    <w:rsid w:val="32452FC5"/>
    <w:rsid w:val="324C6101"/>
    <w:rsid w:val="3257143F"/>
    <w:rsid w:val="325B00F2"/>
    <w:rsid w:val="326F5F5B"/>
    <w:rsid w:val="327C2B5F"/>
    <w:rsid w:val="327E438B"/>
    <w:rsid w:val="3281346C"/>
    <w:rsid w:val="32892EB1"/>
    <w:rsid w:val="32953D1F"/>
    <w:rsid w:val="32A632A4"/>
    <w:rsid w:val="32A7158A"/>
    <w:rsid w:val="32B06690"/>
    <w:rsid w:val="32B36180"/>
    <w:rsid w:val="32B55A55"/>
    <w:rsid w:val="32C20171"/>
    <w:rsid w:val="32C739DA"/>
    <w:rsid w:val="32F01183"/>
    <w:rsid w:val="33014DEF"/>
    <w:rsid w:val="3330157F"/>
    <w:rsid w:val="33332E1D"/>
    <w:rsid w:val="33386686"/>
    <w:rsid w:val="335039CF"/>
    <w:rsid w:val="3353378D"/>
    <w:rsid w:val="336B25B7"/>
    <w:rsid w:val="336F02F9"/>
    <w:rsid w:val="33835B53"/>
    <w:rsid w:val="33883169"/>
    <w:rsid w:val="33A31D51"/>
    <w:rsid w:val="33BA52ED"/>
    <w:rsid w:val="33C060EC"/>
    <w:rsid w:val="33D77C4D"/>
    <w:rsid w:val="33DE722D"/>
    <w:rsid w:val="33E52369"/>
    <w:rsid w:val="33EF414B"/>
    <w:rsid w:val="340C3D9A"/>
    <w:rsid w:val="34142C4F"/>
    <w:rsid w:val="34280577"/>
    <w:rsid w:val="343A0557"/>
    <w:rsid w:val="34476B80"/>
    <w:rsid w:val="34480B4A"/>
    <w:rsid w:val="34586FDF"/>
    <w:rsid w:val="346A21F4"/>
    <w:rsid w:val="34727975"/>
    <w:rsid w:val="34796F56"/>
    <w:rsid w:val="34882265"/>
    <w:rsid w:val="348A1163"/>
    <w:rsid w:val="34963664"/>
    <w:rsid w:val="34B14942"/>
    <w:rsid w:val="34C16BFD"/>
    <w:rsid w:val="34CE0FFE"/>
    <w:rsid w:val="34D01B4D"/>
    <w:rsid w:val="34D4418C"/>
    <w:rsid w:val="34DB376C"/>
    <w:rsid w:val="34DD5737"/>
    <w:rsid w:val="34F07218"/>
    <w:rsid w:val="34F34F5A"/>
    <w:rsid w:val="34F860CC"/>
    <w:rsid w:val="35066A3B"/>
    <w:rsid w:val="350D491F"/>
    <w:rsid w:val="35300720"/>
    <w:rsid w:val="353F5AA9"/>
    <w:rsid w:val="354D466A"/>
    <w:rsid w:val="35586B6B"/>
    <w:rsid w:val="35645510"/>
    <w:rsid w:val="35647C06"/>
    <w:rsid w:val="35700359"/>
    <w:rsid w:val="357B225F"/>
    <w:rsid w:val="35897434"/>
    <w:rsid w:val="35A95619"/>
    <w:rsid w:val="35C0308E"/>
    <w:rsid w:val="35C6441D"/>
    <w:rsid w:val="35D501BC"/>
    <w:rsid w:val="35D5640E"/>
    <w:rsid w:val="35DE1766"/>
    <w:rsid w:val="35DE19DF"/>
    <w:rsid w:val="35E75E21"/>
    <w:rsid w:val="35F729AC"/>
    <w:rsid w:val="36162CAE"/>
    <w:rsid w:val="361D6F47"/>
    <w:rsid w:val="36341386"/>
    <w:rsid w:val="3643781B"/>
    <w:rsid w:val="36527A5E"/>
    <w:rsid w:val="36592B9B"/>
    <w:rsid w:val="36624145"/>
    <w:rsid w:val="36637EBD"/>
    <w:rsid w:val="36735251"/>
    <w:rsid w:val="36851BE2"/>
    <w:rsid w:val="368F2A60"/>
    <w:rsid w:val="36941E25"/>
    <w:rsid w:val="36A64E47"/>
    <w:rsid w:val="36B577CC"/>
    <w:rsid w:val="36BB1AA7"/>
    <w:rsid w:val="36CB3ED7"/>
    <w:rsid w:val="36CC7811"/>
    <w:rsid w:val="36E42DAC"/>
    <w:rsid w:val="36EF3725"/>
    <w:rsid w:val="36FF1994"/>
    <w:rsid w:val="3709636F"/>
    <w:rsid w:val="371145C5"/>
    <w:rsid w:val="37170A35"/>
    <w:rsid w:val="37357164"/>
    <w:rsid w:val="374675C3"/>
    <w:rsid w:val="37515F68"/>
    <w:rsid w:val="375A4E1C"/>
    <w:rsid w:val="377A726D"/>
    <w:rsid w:val="378400EB"/>
    <w:rsid w:val="37863E63"/>
    <w:rsid w:val="37936580"/>
    <w:rsid w:val="37A10C9D"/>
    <w:rsid w:val="37D56B99"/>
    <w:rsid w:val="380354B4"/>
    <w:rsid w:val="38037262"/>
    <w:rsid w:val="380D00E1"/>
    <w:rsid w:val="3814146F"/>
    <w:rsid w:val="38187484"/>
    <w:rsid w:val="38196A86"/>
    <w:rsid w:val="38286CC9"/>
    <w:rsid w:val="38325D99"/>
    <w:rsid w:val="384A0EEA"/>
    <w:rsid w:val="3851592F"/>
    <w:rsid w:val="385B709E"/>
    <w:rsid w:val="38602906"/>
    <w:rsid w:val="386850BD"/>
    <w:rsid w:val="387C0522"/>
    <w:rsid w:val="388365F5"/>
    <w:rsid w:val="388738C9"/>
    <w:rsid w:val="388C36FB"/>
    <w:rsid w:val="389B56ED"/>
    <w:rsid w:val="38AD5420"/>
    <w:rsid w:val="38C84008"/>
    <w:rsid w:val="38D35A4C"/>
    <w:rsid w:val="38D64977"/>
    <w:rsid w:val="38D957AB"/>
    <w:rsid w:val="39027EFE"/>
    <w:rsid w:val="39282BBE"/>
    <w:rsid w:val="392C4597"/>
    <w:rsid w:val="393736CA"/>
    <w:rsid w:val="393873DF"/>
    <w:rsid w:val="394915ED"/>
    <w:rsid w:val="394F702A"/>
    <w:rsid w:val="395104A1"/>
    <w:rsid w:val="395B00F0"/>
    <w:rsid w:val="395B3910"/>
    <w:rsid w:val="395D0BF4"/>
    <w:rsid w:val="39665CFB"/>
    <w:rsid w:val="397F0B6A"/>
    <w:rsid w:val="39875C71"/>
    <w:rsid w:val="398C14D9"/>
    <w:rsid w:val="39C70580"/>
    <w:rsid w:val="39C96289"/>
    <w:rsid w:val="39E906DA"/>
    <w:rsid w:val="39ED7FCB"/>
    <w:rsid w:val="39F7362C"/>
    <w:rsid w:val="3A086DB2"/>
    <w:rsid w:val="3A3E0EE2"/>
    <w:rsid w:val="3A4C35B7"/>
    <w:rsid w:val="3A5F274A"/>
    <w:rsid w:val="3A856654"/>
    <w:rsid w:val="3A86417A"/>
    <w:rsid w:val="3AA20FB4"/>
    <w:rsid w:val="3AA32C70"/>
    <w:rsid w:val="3ABB2076"/>
    <w:rsid w:val="3AC52EF5"/>
    <w:rsid w:val="3AD04447"/>
    <w:rsid w:val="3ADD023E"/>
    <w:rsid w:val="3AEA295B"/>
    <w:rsid w:val="3AF37811"/>
    <w:rsid w:val="3AFA0DF0"/>
    <w:rsid w:val="3AFB6916"/>
    <w:rsid w:val="3B0767B6"/>
    <w:rsid w:val="3B0C0B24"/>
    <w:rsid w:val="3B201ED9"/>
    <w:rsid w:val="3B312338"/>
    <w:rsid w:val="3B331C0C"/>
    <w:rsid w:val="3B3616FD"/>
    <w:rsid w:val="3B471CD2"/>
    <w:rsid w:val="3B4E6A46"/>
    <w:rsid w:val="3B556027"/>
    <w:rsid w:val="3B603560"/>
    <w:rsid w:val="3B6E70E8"/>
    <w:rsid w:val="3B712735"/>
    <w:rsid w:val="3B7566C9"/>
    <w:rsid w:val="3B762441"/>
    <w:rsid w:val="3B88671C"/>
    <w:rsid w:val="3B8C62D6"/>
    <w:rsid w:val="3B9A7EDD"/>
    <w:rsid w:val="3BDC22A4"/>
    <w:rsid w:val="3BE63123"/>
    <w:rsid w:val="3BF26946"/>
    <w:rsid w:val="3C01369D"/>
    <w:rsid w:val="3C025A83"/>
    <w:rsid w:val="3C08753D"/>
    <w:rsid w:val="3C0E61D6"/>
    <w:rsid w:val="3C224794"/>
    <w:rsid w:val="3C236125"/>
    <w:rsid w:val="3C261771"/>
    <w:rsid w:val="3C406CD7"/>
    <w:rsid w:val="3C42235C"/>
    <w:rsid w:val="3C432323"/>
    <w:rsid w:val="3C4718FC"/>
    <w:rsid w:val="3C504A40"/>
    <w:rsid w:val="3C680F15"/>
    <w:rsid w:val="3C8C1F1C"/>
    <w:rsid w:val="3C9318E9"/>
    <w:rsid w:val="3CA134EE"/>
    <w:rsid w:val="3CAC5F43"/>
    <w:rsid w:val="3CB55DDB"/>
    <w:rsid w:val="3CB70856"/>
    <w:rsid w:val="3CBD0327"/>
    <w:rsid w:val="3CC72F54"/>
    <w:rsid w:val="3CD8352B"/>
    <w:rsid w:val="3D001FC2"/>
    <w:rsid w:val="3D141F11"/>
    <w:rsid w:val="3D271C45"/>
    <w:rsid w:val="3D2F4654"/>
    <w:rsid w:val="3D4A148F"/>
    <w:rsid w:val="3D562A6C"/>
    <w:rsid w:val="3D5D7415"/>
    <w:rsid w:val="3D712EC0"/>
    <w:rsid w:val="3D803103"/>
    <w:rsid w:val="3D8C5F4C"/>
    <w:rsid w:val="3D9A2417"/>
    <w:rsid w:val="3DB17760"/>
    <w:rsid w:val="3DB50FFF"/>
    <w:rsid w:val="3DC70D32"/>
    <w:rsid w:val="3DCC00F6"/>
    <w:rsid w:val="3DCE0312"/>
    <w:rsid w:val="3DD27FD4"/>
    <w:rsid w:val="3DD35929"/>
    <w:rsid w:val="3DE11DF4"/>
    <w:rsid w:val="3DEB2C72"/>
    <w:rsid w:val="3DEC65C0"/>
    <w:rsid w:val="3DF24001"/>
    <w:rsid w:val="3DF5589F"/>
    <w:rsid w:val="3DF80EEB"/>
    <w:rsid w:val="3DF8538F"/>
    <w:rsid w:val="3DFE7F95"/>
    <w:rsid w:val="3E0930F8"/>
    <w:rsid w:val="3E371A14"/>
    <w:rsid w:val="3E38578C"/>
    <w:rsid w:val="3E46434D"/>
    <w:rsid w:val="3E5F540E"/>
    <w:rsid w:val="3E7762B4"/>
    <w:rsid w:val="3E9144A4"/>
    <w:rsid w:val="3E990920"/>
    <w:rsid w:val="3E9F473C"/>
    <w:rsid w:val="3E9F580B"/>
    <w:rsid w:val="3EB63280"/>
    <w:rsid w:val="3EB76A3C"/>
    <w:rsid w:val="3ECB6600"/>
    <w:rsid w:val="3ECE3A22"/>
    <w:rsid w:val="3ED951C1"/>
    <w:rsid w:val="3EE002FD"/>
    <w:rsid w:val="3EED2916"/>
    <w:rsid w:val="3EFE69D5"/>
    <w:rsid w:val="3F1735F3"/>
    <w:rsid w:val="3F253D28"/>
    <w:rsid w:val="3F2B709E"/>
    <w:rsid w:val="3F2F3033"/>
    <w:rsid w:val="3F424B14"/>
    <w:rsid w:val="3F4343E8"/>
    <w:rsid w:val="3F520ACF"/>
    <w:rsid w:val="3F5308A7"/>
    <w:rsid w:val="3F6C7DE3"/>
    <w:rsid w:val="3F7171A7"/>
    <w:rsid w:val="3F795389"/>
    <w:rsid w:val="3F7B6278"/>
    <w:rsid w:val="3F874C1D"/>
    <w:rsid w:val="3F8F3AD1"/>
    <w:rsid w:val="3FAC6431"/>
    <w:rsid w:val="3FAF1A7E"/>
    <w:rsid w:val="3FB97B2C"/>
    <w:rsid w:val="3FC65745"/>
    <w:rsid w:val="3FE61943"/>
    <w:rsid w:val="3FEC0F24"/>
    <w:rsid w:val="400C6ED0"/>
    <w:rsid w:val="40414DCB"/>
    <w:rsid w:val="40861EE8"/>
    <w:rsid w:val="40A37834"/>
    <w:rsid w:val="40AE7F87"/>
    <w:rsid w:val="40C31C84"/>
    <w:rsid w:val="40D479EE"/>
    <w:rsid w:val="40F40C4B"/>
    <w:rsid w:val="41432DC5"/>
    <w:rsid w:val="414A452E"/>
    <w:rsid w:val="414D59F2"/>
    <w:rsid w:val="41534C28"/>
    <w:rsid w:val="4164223F"/>
    <w:rsid w:val="41650F8E"/>
    <w:rsid w:val="41967399"/>
    <w:rsid w:val="41CC6FED"/>
    <w:rsid w:val="41DA54D8"/>
    <w:rsid w:val="41E00614"/>
    <w:rsid w:val="41E55C2A"/>
    <w:rsid w:val="41E77BF5"/>
    <w:rsid w:val="41F612D7"/>
    <w:rsid w:val="41FD11C6"/>
    <w:rsid w:val="42002A64"/>
    <w:rsid w:val="422624CB"/>
    <w:rsid w:val="42402E61"/>
    <w:rsid w:val="428C60A6"/>
    <w:rsid w:val="42D261AF"/>
    <w:rsid w:val="42D737C5"/>
    <w:rsid w:val="42F36125"/>
    <w:rsid w:val="43000F6E"/>
    <w:rsid w:val="43024A88"/>
    <w:rsid w:val="43065E58"/>
    <w:rsid w:val="430E50D9"/>
    <w:rsid w:val="43100A85"/>
    <w:rsid w:val="43122A4F"/>
    <w:rsid w:val="4320516C"/>
    <w:rsid w:val="43397FDC"/>
    <w:rsid w:val="433F4264"/>
    <w:rsid w:val="43655275"/>
    <w:rsid w:val="43882D11"/>
    <w:rsid w:val="43993170"/>
    <w:rsid w:val="439A0FE7"/>
    <w:rsid w:val="43A36FD3"/>
    <w:rsid w:val="43C024AB"/>
    <w:rsid w:val="43C401ED"/>
    <w:rsid w:val="43E268C5"/>
    <w:rsid w:val="43F81C45"/>
    <w:rsid w:val="43FD725B"/>
    <w:rsid w:val="4409008F"/>
    <w:rsid w:val="441A7E0D"/>
    <w:rsid w:val="44392728"/>
    <w:rsid w:val="444E7AB7"/>
    <w:rsid w:val="446472DA"/>
    <w:rsid w:val="44817E8C"/>
    <w:rsid w:val="44867251"/>
    <w:rsid w:val="448B2AB9"/>
    <w:rsid w:val="44906321"/>
    <w:rsid w:val="44915BF6"/>
    <w:rsid w:val="44AE49FA"/>
    <w:rsid w:val="44B00772"/>
    <w:rsid w:val="44C9538F"/>
    <w:rsid w:val="44CD1324"/>
    <w:rsid w:val="44E16B7D"/>
    <w:rsid w:val="44EB79FC"/>
    <w:rsid w:val="44FC7513"/>
    <w:rsid w:val="452A287A"/>
    <w:rsid w:val="453B1ED0"/>
    <w:rsid w:val="454113CA"/>
    <w:rsid w:val="456B28EB"/>
    <w:rsid w:val="45751852"/>
    <w:rsid w:val="457E261E"/>
    <w:rsid w:val="4585575A"/>
    <w:rsid w:val="45B75FC8"/>
    <w:rsid w:val="45C02C36"/>
    <w:rsid w:val="45C73FC5"/>
    <w:rsid w:val="45CD148B"/>
    <w:rsid w:val="45F44B10"/>
    <w:rsid w:val="45F60406"/>
    <w:rsid w:val="460C19D8"/>
    <w:rsid w:val="46130FB8"/>
    <w:rsid w:val="46366A55"/>
    <w:rsid w:val="465F5FAB"/>
    <w:rsid w:val="46686E80"/>
    <w:rsid w:val="46804174"/>
    <w:rsid w:val="46A2233C"/>
    <w:rsid w:val="46A240EA"/>
    <w:rsid w:val="46BE78DA"/>
    <w:rsid w:val="46DF0E9A"/>
    <w:rsid w:val="46E2098A"/>
    <w:rsid w:val="46E75FA1"/>
    <w:rsid w:val="46EC60AD"/>
    <w:rsid w:val="46F25071"/>
    <w:rsid w:val="470D1EAB"/>
    <w:rsid w:val="470E2BF1"/>
    <w:rsid w:val="47134FE8"/>
    <w:rsid w:val="47152B0E"/>
    <w:rsid w:val="471739A3"/>
    <w:rsid w:val="471F1BDF"/>
    <w:rsid w:val="47291754"/>
    <w:rsid w:val="473F5DDD"/>
    <w:rsid w:val="474560DF"/>
    <w:rsid w:val="47486A40"/>
    <w:rsid w:val="476615BC"/>
    <w:rsid w:val="476C2FC5"/>
    <w:rsid w:val="47773A16"/>
    <w:rsid w:val="477A0C38"/>
    <w:rsid w:val="478B14C2"/>
    <w:rsid w:val="47975C19"/>
    <w:rsid w:val="47A91720"/>
    <w:rsid w:val="47AF4D11"/>
    <w:rsid w:val="47B90641"/>
    <w:rsid w:val="47E04ECA"/>
    <w:rsid w:val="47E562EF"/>
    <w:rsid w:val="47E86474"/>
    <w:rsid w:val="48383141"/>
    <w:rsid w:val="483D40CA"/>
    <w:rsid w:val="483E6094"/>
    <w:rsid w:val="4841003D"/>
    <w:rsid w:val="48515DC8"/>
    <w:rsid w:val="485E04E5"/>
    <w:rsid w:val="4869610C"/>
    <w:rsid w:val="48783354"/>
    <w:rsid w:val="487B2E45"/>
    <w:rsid w:val="48880896"/>
    <w:rsid w:val="488C6E00"/>
    <w:rsid w:val="48B819A3"/>
    <w:rsid w:val="48CA1FE3"/>
    <w:rsid w:val="48F86243"/>
    <w:rsid w:val="48FE3445"/>
    <w:rsid w:val="490232E3"/>
    <w:rsid w:val="49042E3A"/>
    <w:rsid w:val="491D5CAA"/>
    <w:rsid w:val="49227764"/>
    <w:rsid w:val="494920D5"/>
    <w:rsid w:val="49551C16"/>
    <w:rsid w:val="495C2C76"/>
    <w:rsid w:val="496A327D"/>
    <w:rsid w:val="499917D4"/>
    <w:rsid w:val="49AC5A24"/>
    <w:rsid w:val="49B06B1E"/>
    <w:rsid w:val="49C0047A"/>
    <w:rsid w:val="49E54A1A"/>
    <w:rsid w:val="49E62540"/>
    <w:rsid w:val="49F41101"/>
    <w:rsid w:val="4A0D5D1E"/>
    <w:rsid w:val="4A273284"/>
    <w:rsid w:val="4A6242BC"/>
    <w:rsid w:val="4A6F69D9"/>
    <w:rsid w:val="4A8204BA"/>
    <w:rsid w:val="4A8A0A8C"/>
    <w:rsid w:val="4A8E50B1"/>
    <w:rsid w:val="4AA03036"/>
    <w:rsid w:val="4AB663B6"/>
    <w:rsid w:val="4ACF3EB5"/>
    <w:rsid w:val="4ADB406F"/>
    <w:rsid w:val="4AE44CD1"/>
    <w:rsid w:val="4AE922E8"/>
    <w:rsid w:val="4B025174"/>
    <w:rsid w:val="4B045373"/>
    <w:rsid w:val="4B076C12"/>
    <w:rsid w:val="4B1530DD"/>
    <w:rsid w:val="4B321EE0"/>
    <w:rsid w:val="4B49547C"/>
    <w:rsid w:val="4B571947"/>
    <w:rsid w:val="4B7324F9"/>
    <w:rsid w:val="4B78366B"/>
    <w:rsid w:val="4B7C5803"/>
    <w:rsid w:val="4B9C1A50"/>
    <w:rsid w:val="4BB26D40"/>
    <w:rsid w:val="4BB548C0"/>
    <w:rsid w:val="4BBE19C6"/>
    <w:rsid w:val="4BD42F98"/>
    <w:rsid w:val="4BEB208F"/>
    <w:rsid w:val="4BF453E8"/>
    <w:rsid w:val="4C07336D"/>
    <w:rsid w:val="4C1427BF"/>
    <w:rsid w:val="4C204CBA"/>
    <w:rsid w:val="4C230E60"/>
    <w:rsid w:val="4C251A45"/>
    <w:rsid w:val="4C2832E3"/>
    <w:rsid w:val="4C39729F"/>
    <w:rsid w:val="4C51283A"/>
    <w:rsid w:val="4C5440D8"/>
    <w:rsid w:val="4C561BFF"/>
    <w:rsid w:val="4C5639AD"/>
    <w:rsid w:val="4C5B5467"/>
    <w:rsid w:val="4C612351"/>
    <w:rsid w:val="4C6F0F12"/>
    <w:rsid w:val="4C716A38"/>
    <w:rsid w:val="4C7C718B"/>
    <w:rsid w:val="4C9E35A6"/>
    <w:rsid w:val="4CB03E0E"/>
    <w:rsid w:val="4CB46925"/>
    <w:rsid w:val="4CB47586"/>
    <w:rsid w:val="4CD3324F"/>
    <w:rsid w:val="4CDB0356"/>
    <w:rsid w:val="4CE357FD"/>
    <w:rsid w:val="4CE4320F"/>
    <w:rsid w:val="4CFB4554"/>
    <w:rsid w:val="4CFD207A"/>
    <w:rsid w:val="4D0B0C3B"/>
    <w:rsid w:val="4D241CFD"/>
    <w:rsid w:val="4D453A21"/>
    <w:rsid w:val="4D4C2451"/>
    <w:rsid w:val="4D4C4DB0"/>
    <w:rsid w:val="4D50664E"/>
    <w:rsid w:val="4D8C4113"/>
    <w:rsid w:val="4D9A7089"/>
    <w:rsid w:val="4DAC584E"/>
    <w:rsid w:val="4DB72B71"/>
    <w:rsid w:val="4DB95170"/>
    <w:rsid w:val="4DBF5582"/>
    <w:rsid w:val="4DCF7EBB"/>
    <w:rsid w:val="4DEA6AA2"/>
    <w:rsid w:val="4DEB6377"/>
    <w:rsid w:val="4DF55447"/>
    <w:rsid w:val="4E0062C6"/>
    <w:rsid w:val="4E10402F"/>
    <w:rsid w:val="4E12027C"/>
    <w:rsid w:val="4E361CE8"/>
    <w:rsid w:val="4E3E6DEE"/>
    <w:rsid w:val="4E4125AE"/>
    <w:rsid w:val="4E437F61"/>
    <w:rsid w:val="4E6376C3"/>
    <w:rsid w:val="4E7445BE"/>
    <w:rsid w:val="4E994025"/>
    <w:rsid w:val="4EB96475"/>
    <w:rsid w:val="4EC72940"/>
    <w:rsid w:val="4ED92673"/>
    <w:rsid w:val="4EDD20B9"/>
    <w:rsid w:val="4EE7316A"/>
    <w:rsid w:val="4EEF5328"/>
    <w:rsid w:val="4EF609F9"/>
    <w:rsid w:val="4F0E67C1"/>
    <w:rsid w:val="4F2C6C47"/>
    <w:rsid w:val="4F3D70A6"/>
    <w:rsid w:val="4F4246BC"/>
    <w:rsid w:val="4F4915A7"/>
    <w:rsid w:val="4F5A7C58"/>
    <w:rsid w:val="4F6B212B"/>
    <w:rsid w:val="4F702FD7"/>
    <w:rsid w:val="4F710AFD"/>
    <w:rsid w:val="4F714FA1"/>
    <w:rsid w:val="4F813436"/>
    <w:rsid w:val="4FA64C4B"/>
    <w:rsid w:val="4FA76214"/>
    <w:rsid w:val="4FB21842"/>
    <w:rsid w:val="4FF82FCD"/>
    <w:rsid w:val="4FFE4A87"/>
    <w:rsid w:val="5003209D"/>
    <w:rsid w:val="5006393C"/>
    <w:rsid w:val="500806D2"/>
    <w:rsid w:val="500876B4"/>
    <w:rsid w:val="500E27F0"/>
    <w:rsid w:val="501C6CBB"/>
    <w:rsid w:val="50302767"/>
    <w:rsid w:val="5038161B"/>
    <w:rsid w:val="50447FC0"/>
    <w:rsid w:val="505E72D4"/>
    <w:rsid w:val="50720FD1"/>
    <w:rsid w:val="509251CF"/>
    <w:rsid w:val="50AD2009"/>
    <w:rsid w:val="50C01D3C"/>
    <w:rsid w:val="50C0670A"/>
    <w:rsid w:val="50ED0658"/>
    <w:rsid w:val="510065DD"/>
    <w:rsid w:val="51067449"/>
    <w:rsid w:val="512C1180"/>
    <w:rsid w:val="51330FBE"/>
    <w:rsid w:val="514209A3"/>
    <w:rsid w:val="515626A1"/>
    <w:rsid w:val="51711289"/>
    <w:rsid w:val="51870167"/>
    <w:rsid w:val="519F1952"/>
    <w:rsid w:val="51B178D7"/>
    <w:rsid w:val="51B3364F"/>
    <w:rsid w:val="51BA5A6F"/>
    <w:rsid w:val="51BC0756"/>
    <w:rsid w:val="51D22043"/>
    <w:rsid w:val="51DC0DF8"/>
    <w:rsid w:val="51E23F34"/>
    <w:rsid w:val="51E47CAD"/>
    <w:rsid w:val="51EB103B"/>
    <w:rsid w:val="52192145"/>
    <w:rsid w:val="522B1438"/>
    <w:rsid w:val="523F3135"/>
    <w:rsid w:val="52552958"/>
    <w:rsid w:val="527C6137"/>
    <w:rsid w:val="52820787"/>
    <w:rsid w:val="529A36EC"/>
    <w:rsid w:val="529A65BD"/>
    <w:rsid w:val="52A1794C"/>
    <w:rsid w:val="52AA2CA4"/>
    <w:rsid w:val="52BA1CE1"/>
    <w:rsid w:val="52E553C3"/>
    <w:rsid w:val="52ED0DE3"/>
    <w:rsid w:val="530F6FAB"/>
    <w:rsid w:val="53695B54"/>
    <w:rsid w:val="536F7A4A"/>
    <w:rsid w:val="53BF38EC"/>
    <w:rsid w:val="53C438F2"/>
    <w:rsid w:val="53CE4770"/>
    <w:rsid w:val="53D278B5"/>
    <w:rsid w:val="53D87963"/>
    <w:rsid w:val="53E45D42"/>
    <w:rsid w:val="53EE096F"/>
    <w:rsid w:val="54134879"/>
    <w:rsid w:val="541F4FCC"/>
    <w:rsid w:val="54210FE4"/>
    <w:rsid w:val="54457EB3"/>
    <w:rsid w:val="5483555B"/>
    <w:rsid w:val="54A379AB"/>
    <w:rsid w:val="54AA0D3A"/>
    <w:rsid w:val="54BA6AA3"/>
    <w:rsid w:val="54CA13DC"/>
    <w:rsid w:val="54D264E2"/>
    <w:rsid w:val="54E63D3C"/>
    <w:rsid w:val="54EF32D8"/>
    <w:rsid w:val="54F46459"/>
    <w:rsid w:val="55012924"/>
    <w:rsid w:val="55332D15"/>
    <w:rsid w:val="55540CA5"/>
    <w:rsid w:val="555B3075"/>
    <w:rsid w:val="556F3D31"/>
    <w:rsid w:val="55A75279"/>
    <w:rsid w:val="55AC2DA2"/>
    <w:rsid w:val="55B856D8"/>
    <w:rsid w:val="55E069DD"/>
    <w:rsid w:val="55F3226C"/>
    <w:rsid w:val="56000431"/>
    <w:rsid w:val="56002BDB"/>
    <w:rsid w:val="56067B48"/>
    <w:rsid w:val="56073F6A"/>
    <w:rsid w:val="560C332E"/>
    <w:rsid w:val="56156687"/>
    <w:rsid w:val="56301712"/>
    <w:rsid w:val="56487733"/>
    <w:rsid w:val="56570A4D"/>
    <w:rsid w:val="56821842"/>
    <w:rsid w:val="568F468B"/>
    <w:rsid w:val="569A4DDE"/>
    <w:rsid w:val="56A1616C"/>
    <w:rsid w:val="56B22127"/>
    <w:rsid w:val="56D4209E"/>
    <w:rsid w:val="56D71B8E"/>
    <w:rsid w:val="56F049FE"/>
    <w:rsid w:val="56FC7846"/>
    <w:rsid w:val="571C20AD"/>
    <w:rsid w:val="573911F2"/>
    <w:rsid w:val="574A6804"/>
    <w:rsid w:val="57607DD5"/>
    <w:rsid w:val="578128C9"/>
    <w:rsid w:val="578A6C00"/>
    <w:rsid w:val="578A6E9D"/>
    <w:rsid w:val="57B2611B"/>
    <w:rsid w:val="57C71C02"/>
    <w:rsid w:val="57EC78BB"/>
    <w:rsid w:val="582A3F3F"/>
    <w:rsid w:val="583D0117"/>
    <w:rsid w:val="58562F86"/>
    <w:rsid w:val="58595731"/>
    <w:rsid w:val="585D60C3"/>
    <w:rsid w:val="587A6C75"/>
    <w:rsid w:val="587F072F"/>
    <w:rsid w:val="58823D7B"/>
    <w:rsid w:val="588875E4"/>
    <w:rsid w:val="5889335C"/>
    <w:rsid w:val="58906498"/>
    <w:rsid w:val="58966990"/>
    <w:rsid w:val="58C420D1"/>
    <w:rsid w:val="58CE0D6F"/>
    <w:rsid w:val="58CF63B2"/>
    <w:rsid w:val="58F72073"/>
    <w:rsid w:val="58F81D0F"/>
    <w:rsid w:val="58FE147E"/>
    <w:rsid w:val="590649AC"/>
    <w:rsid w:val="5906675A"/>
    <w:rsid w:val="59071893"/>
    <w:rsid w:val="59170968"/>
    <w:rsid w:val="591A2206"/>
    <w:rsid w:val="591C15C0"/>
    <w:rsid w:val="5930672E"/>
    <w:rsid w:val="59360827"/>
    <w:rsid w:val="594D4389"/>
    <w:rsid w:val="598A738C"/>
    <w:rsid w:val="598C162D"/>
    <w:rsid w:val="59A71CEC"/>
    <w:rsid w:val="59AA358A"/>
    <w:rsid w:val="59C208D3"/>
    <w:rsid w:val="59D5279A"/>
    <w:rsid w:val="59EA7E2A"/>
    <w:rsid w:val="5A1D1FAE"/>
    <w:rsid w:val="5A290952"/>
    <w:rsid w:val="5A315A59"/>
    <w:rsid w:val="5A4237C2"/>
    <w:rsid w:val="5A44578C"/>
    <w:rsid w:val="5A5848AF"/>
    <w:rsid w:val="5A6951F3"/>
    <w:rsid w:val="5A785436"/>
    <w:rsid w:val="5A7D277F"/>
    <w:rsid w:val="5A843DDB"/>
    <w:rsid w:val="5A853B90"/>
    <w:rsid w:val="5AA47FD9"/>
    <w:rsid w:val="5AC71F19"/>
    <w:rsid w:val="5AD07020"/>
    <w:rsid w:val="5AD3266C"/>
    <w:rsid w:val="5AD7215D"/>
    <w:rsid w:val="5AF34ABD"/>
    <w:rsid w:val="5B060C94"/>
    <w:rsid w:val="5B123195"/>
    <w:rsid w:val="5B1F28EB"/>
    <w:rsid w:val="5B2630E4"/>
    <w:rsid w:val="5B352EFA"/>
    <w:rsid w:val="5B3E042E"/>
    <w:rsid w:val="5B490B80"/>
    <w:rsid w:val="5B5163B3"/>
    <w:rsid w:val="5B597015"/>
    <w:rsid w:val="5B7C0F56"/>
    <w:rsid w:val="5B834092"/>
    <w:rsid w:val="5B85605C"/>
    <w:rsid w:val="5B9067AF"/>
    <w:rsid w:val="5B9E711E"/>
    <w:rsid w:val="5BA069F2"/>
    <w:rsid w:val="5BA5225B"/>
    <w:rsid w:val="5BB24978"/>
    <w:rsid w:val="5BCA1CC1"/>
    <w:rsid w:val="5BCA3A6F"/>
    <w:rsid w:val="5BCD355F"/>
    <w:rsid w:val="5BF22FC6"/>
    <w:rsid w:val="5BFE7BBD"/>
    <w:rsid w:val="5C164F06"/>
    <w:rsid w:val="5C1B076F"/>
    <w:rsid w:val="5C34538D"/>
    <w:rsid w:val="5C4220EC"/>
    <w:rsid w:val="5C4F21C6"/>
    <w:rsid w:val="5C545A2F"/>
    <w:rsid w:val="5C675762"/>
    <w:rsid w:val="5C695252"/>
    <w:rsid w:val="5C7D248A"/>
    <w:rsid w:val="5C846314"/>
    <w:rsid w:val="5C8A6BDB"/>
    <w:rsid w:val="5C902F0B"/>
    <w:rsid w:val="5C995F1D"/>
    <w:rsid w:val="5C9B6887"/>
    <w:rsid w:val="5CA32A14"/>
    <w:rsid w:val="5CA96C01"/>
    <w:rsid w:val="5CC42BB4"/>
    <w:rsid w:val="5CE6025C"/>
    <w:rsid w:val="5CF3349A"/>
    <w:rsid w:val="5D2673CB"/>
    <w:rsid w:val="5D2D075A"/>
    <w:rsid w:val="5D3D64C3"/>
    <w:rsid w:val="5D467A6D"/>
    <w:rsid w:val="5D5850AB"/>
    <w:rsid w:val="5D6C5EBB"/>
    <w:rsid w:val="5D7243BE"/>
    <w:rsid w:val="5D79399F"/>
    <w:rsid w:val="5D8660BC"/>
    <w:rsid w:val="5D8F4F70"/>
    <w:rsid w:val="5DB1138B"/>
    <w:rsid w:val="5DCD1351"/>
    <w:rsid w:val="5DCD7847"/>
    <w:rsid w:val="5DD40BD5"/>
    <w:rsid w:val="5DD45079"/>
    <w:rsid w:val="5DFB2606"/>
    <w:rsid w:val="5DFC2924"/>
    <w:rsid w:val="5E1504DA"/>
    <w:rsid w:val="5E197DFF"/>
    <w:rsid w:val="5E203E1A"/>
    <w:rsid w:val="5E5B12F6"/>
    <w:rsid w:val="5E734892"/>
    <w:rsid w:val="5E9071F2"/>
    <w:rsid w:val="5EA10DB3"/>
    <w:rsid w:val="5EB033F0"/>
    <w:rsid w:val="5EB629D1"/>
    <w:rsid w:val="5EC96260"/>
    <w:rsid w:val="5EF01A3F"/>
    <w:rsid w:val="5EF05EE3"/>
    <w:rsid w:val="5F0251DF"/>
    <w:rsid w:val="5F085861"/>
    <w:rsid w:val="5F1D17DE"/>
    <w:rsid w:val="5F1E1F19"/>
    <w:rsid w:val="5F1F2324"/>
    <w:rsid w:val="5F296CFF"/>
    <w:rsid w:val="5F434264"/>
    <w:rsid w:val="5F491BD1"/>
    <w:rsid w:val="5F4E49B7"/>
    <w:rsid w:val="5F506981"/>
    <w:rsid w:val="5F526256"/>
    <w:rsid w:val="5F6B5569"/>
    <w:rsid w:val="5F6F3D2D"/>
    <w:rsid w:val="5F772160"/>
    <w:rsid w:val="5F7C32D2"/>
    <w:rsid w:val="5F7F1015"/>
    <w:rsid w:val="5F920D48"/>
    <w:rsid w:val="5FC3459E"/>
    <w:rsid w:val="5FCC24AC"/>
    <w:rsid w:val="5FD21144"/>
    <w:rsid w:val="5FD70E51"/>
    <w:rsid w:val="5FE33352"/>
    <w:rsid w:val="5FFF5CB2"/>
    <w:rsid w:val="602776E2"/>
    <w:rsid w:val="602816AC"/>
    <w:rsid w:val="602D0A71"/>
    <w:rsid w:val="60343BAD"/>
    <w:rsid w:val="60367925"/>
    <w:rsid w:val="60545FFD"/>
    <w:rsid w:val="605F3233"/>
    <w:rsid w:val="607246D5"/>
    <w:rsid w:val="60730B79"/>
    <w:rsid w:val="60934D78"/>
    <w:rsid w:val="609E39B0"/>
    <w:rsid w:val="60AE3960"/>
    <w:rsid w:val="60E07891"/>
    <w:rsid w:val="60E43825"/>
    <w:rsid w:val="610C692D"/>
    <w:rsid w:val="612B1454"/>
    <w:rsid w:val="6138147B"/>
    <w:rsid w:val="6155202D"/>
    <w:rsid w:val="615838CB"/>
    <w:rsid w:val="61642270"/>
    <w:rsid w:val="61645671"/>
    <w:rsid w:val="61691F7C"/>
    <w:rsid w:val="617A1A94"/>
    <w:rsid w:val="618E553F"/>
    <w:rsid w:val="618F19E3"/>
    <w:rsid w:val="619743F4"/>
    <w:rsid w:val="61A22D98"/>
    <w:rsid w:val="61B950B2"/>
    <w:rsid w:val="61D75138"/>
    <w:rsid w:val="620677CB"/>
    <w:rsid w:val="620A02AE"/>
    <w:rsid w:val="6220088D"/>
    <w:rsid w:val="62224CAA"/>
    <w:rsid w:val="62375BD7"/>
    <w:rsid w:val="62404A8B"/>
    <w:rsid w:val="624221BA"/>
    <w:rsid w:val="62501F8C"/>
    <w:rsid w:val="626369CC"/>
    <w:rsid w:val="62740BD9"/>
    <w:rsid w:val="62742987"/>
    <w:rsid w:val="627D5CDF"/>
    <w:rsid w:val="6283706E"/>
    <w:rsid w:val="629D3C8C"/>
    <w:rsid w:val="62BB2364"/>
    <w:rsid w:val="62C2712F"/>
    <w:rsid w:val="62DE3CDE"/>
    <w:rsid w:val="62EC278F"/>
    <w:rsid w:val="62EC6150"/>
    <w:rsid w:val="62FB30A8"/>
    <w:rsid w:val="62FF66F4"/>
    <w:rsid w:val="632B573B"/>
    <w:rsid w:val="634E142A"/>
    <w:rsid w:val="635A0CE9"/>
    <w:rsid w:val="636447A9"/>
    <w:rsid w:val="637349EC"/>
    <w:rsid w:val="637529A4"/>
    <w:rsid w:val="637864A7"/>
    <w:rsid w:val="63827325"/>
    <w:rsid w:val="638E5CCA"/>
    <w:rsid w:val="63950E07"/>
    <w:rsid w:val="63972DD1"/>
    <w:rsid w:val="63A4104A"/>
    <w:rsid w:val="63AE1EC8"/>
    <w:rsid w:val="63B82D47"/>
    <w:rsid w:val="63BD210C"/>
    <w:rsid w:val="63BF40D6"/>
    <w:rsid w:val="63C464CF"/>
    <w:rsid w:val="63E94CAF"/>
    <w:rsid w:val="64033FC2"/>
    <w:rsid w:val="6415590B"/>
    <w:rsid w:val="641C5084"/>
    <w:rsid w:val="642B176B"/>
    <w:rsid w:val="64416899"/>
    <w:rsid w:val="64454028"/>
    <w:rsid w:val="64590086"/>
    <w:rsid w:val="645E38EF"/>
    <w:rsid w:val="6486074F"/>
    <w:rsid w:val="648669A1"/>
    <w:rsid w:val="64CC26CC"/>
    <w:rsid w:val="64D12312"/>
    <w:rsid w:val="64FB2EEB"/>
    <w:rsid w:val="65045E61"/>
    <w:rsid w:val="653E102A"/>
    <w:rsid w:val="65536E1B"/>
    <w:rsid w:val="657C3A76"/>
    <w:rsid w:val="65827169"/>
    <w:rsid w:val="658F0708"/>
    <w:rsid w:val="65A76BCF"/>
    <w:rsid w:val="65B732B6"/>
    <w:rsid w:val="65BC6B1F"/>
    <w:rsid w:val="65D0590A"/>
    <w:rsid w:val="65D200F0"/>
    <w:rsid w:val="65D379C4"/>
    <w:rsid w:val="65F067C8"/>
    <w:rsid w:val="66044022"/>
    <w:rsid w:val="660A3F5C"/>
    <w:rsid w:val="660D737A"/>
    <w:rsid w:val="66140709"/>
    <w:rsid w:val="66287D10"/>
    <w:rsid w:val="66826A6F"/>
    <w:rsid w:val="66C13CC1"/>
    <w:rsid w:val="66C35C8B"/>
    <w:rsid w:val="66D659BE"/>
    <w:rsid w:val="66D954AE"/>
    <w:rsid w:val="66DD4F9F"/>
    <w:rsid w:val="67002A3B"/>
    <w:rsid w:val="67340937"/>
    <w:rsid w:val="673E5311"/>
    <w:rsid w:val="67636EEB"/>
    <w:rsid w:val="67672ABA"/>
    <w:rsid w:val="677C2960"/>
    <w:rsid w:val="6784541A"/>
    <w:rsid w:val="679A2E90"/>
    <w:rsid w:val="67A1056A"/>
    <w:rsid w:val="67AF0FD9"/>
    <w:rsid w:val="67D31EFE"/>
    <w:rsid w:val="67E67E83"/>
    <w:rsid w:val="67FA5148"/>
    <w:rsid w:val="67FE698B"/>
    <w:rsid w:val="68242294"/>
    <w:rsid w:val="683E1A6D"/>
    <w:rsid w:val="685F7695"/>
    <w:rsid w:val="68701E42"/>
    <w:rsid w:val="68757459"/>
    <w:rsid w:val="68790CF7"/>
    <w:rsid w:val="68994EF5"/>
    <w:rsid w:val="68A67612"/>
    <w:rsid w:val="68AF64C7"/>
    <w:rsid w:val="68D05980"/>
    <w:rsid w:val="68D26659"/>
    <w:rsid w:val="68E63EB3"/>
    <w:rsid w:val="68EC14C9"/>
    <w:rsid w:val="68F04177"/>
    <w:rsid w:val="6908207B"/>
    <w:rsid w:val="690B3981"/>
    <w:rsid w:val="692213C1"/>
    <w:rsid w:val="69256789"/>
    <w:rsid w:val="69412D69"/>
    <w:rsid w:val="6942733B"/>
    <w:rsid w:val="69507E77"/>
    <w:rsid w:val="69790883"/>
    <w:rsid w:val="69845BA5"/>
    <w:rsid w:val="699456BD"/>
    <w:rsid w:val="699E0FCF"/>
    <w:rsid w:val="69A00505"/>
    <w:rsid w:val="69A41DA4"/>
    <w:rsid w:val="69C53AC8"/>
    <w:rsid w:val="69F24F19"/>
    <w:rsid w:val="69F61166"/>
    <w:rsid w:val="69FA19C4"/>
    <w:rsid w:val="6A0375FA"/>
    <w:rsid w:val="6A042842"/>
    <w:rsid w:val="6A0D7184"/>
    <w:rsid w:val="6A241E1F"/>
    <w:rsid w:val="6A2922A9"/>
    <w:rsid w:val="6A313BF9"/>
    <w:rsid w:val="6A331379"/>
    <w:rsid w:val="6A413A96"/>
    <w:rsid w:val="6A415844"/>
    <w:rsid w:val="6A474B69"/>
    <w:rsid w:val="6A527A52"/>
    <w:rsid w:val="6A5D278F"/>
    <w:rsid w:val="6A5F4AB0"/>
    <w:rsid w:val="6A646982"/>
    <w:rsid w:val="6A793230"/>
    <w:rsid w:val="6A794FDE"/>
    <w:rsid w:val="6AEB57B0"/>
    <w:rsid w:val="6AEF52A0"/>
    <w:rsid w:val="6AF97ECD"/>
    <w:rsid w:val="6B3455FE"/>
    <w:rsid w:val="6B38032B"/>
    <w:rsid w:val="6B43383E"/>
    <w:rsid w:val="6B4A697B"/>
    <w:rsid w:val="6B623CC4"/>
    <w:rsid w:val="6B6537B4"/>
    <w:rsid w:val="6B7D28AC"/>
    <w:rsid w:val="6B7E03D2"/>
    <w:rsid w:val="6BB362CE"/>
    <w:rsid w:val="6BC71D79"/>
    <w:rsid w:val="6BE44432"/>
    <w:rsid w:val="6BF40694"/>
    <w:rsid w:val="6C111246"/>
    <w:rsid w:val="6C24541E"/>
    <w:rsid w:val="6C4433CA"/>
    <w:rsid w:val="6C472EBA"/>
    <w:rsid w:val="6C474C68"/>
    <w:rsid w:val="6C627CF4"/>
    <w:rsid w:val="6CAE6A95"/>
    <w:rsid w:val="6CB30550"/>
    <w:rsid w:val="6CC40127"/>
    <w:rsid w:val="6CCB7647"/>
    <w:rsid w:val="6CD24E7A"/>
    <w:rsid w:val="6CD7423E"/>
    <w:rsid w:val="6CF748E0"/>
    <w:rsid w:val="6CFC1EF7"/>
    <w:rsid w:val="6D125276"/>
    <w:rsid w:val="6D301BA0"/>
    <w:rsid w:val="6D392803"/>
    <w:rsid w:val="6D3A657B"/>
    <w:rsid w:val="6D463172"/>
    <w:rsid w:val="6D486EEA"/>
    <w:rsid w:val="6D513FF0"/>
    <w:rsid w:val="6D535020"/>
    <w:rsid w:val="6D57712D"/>
    <w:rsid w:val="6D875C64"/>
    <w:rsid w:val="6D8819DC"/>
    <w:rsid w:val="6DC5053A"/>
    <w:rsid w:val="6DCF760B"/>
    <w:rsid w:val="6DE22E9A"/>
    <w:rsid w:val="6E005A16"/>
    <w:rsid w:val="6E405E13"/>
    <w:rsid w:val="6E4C0C5C"/>
    <w:rsid w:val="6E4C47B8"/>
    <w:rsid w:val="6E5212E8"/>
    <w:rsid w:val="6E5378F4"/>
    <w:rsid w:val="6E5673E4"/>
    <w:rsid w:val="6E69536A"/>
    <w:rsid w:val="6E6C4E5A"/>
    <w:rsid w:val="6E7837FF"/>
    <w:rsid w:val="6E7853F6"/>
    <w:rsid w:val="6E7A1325"/>
    <w:rsid w:val="6E7D70C3"/>
    <w:rsid w:val="6E8201DA"/>
    <w:rsid w:val="6E8B52E0"/>
    <w:rsid w:val="6E9034F8"/>
    <w:rsid w:val="6EAD0FDB"/>
    <w:rsid w:val="6EAF5E51"/>
    <w:rsid w:val="6EB1119E"/>
    <w:rsid w:val="6EC24A7A"/>
    <w:rsid w:val="6EFD5AB2"/>
    <w:rsid w:val="6F03756C"/>
    <w:rsid w:val="6F141779"/>
    <w:rsid w:val="6F1F28F9"/>
    <w:rsid w:val="6F213E96"/>
    <w:rsid w:val="6F255735"/>
    <w:rsid w:val="6F265009"/>
    <w:rsid w:val="6F451933"/>
    <w:rsid w:val="6F7C10CD"/>
    <w:rsid w:val="6FBC771B"/>
    <w:rsid w:val="6FC211D5"/>
    <w:rsid w:val="6FCA62DC"/>
    <w:rsid w:val="700215D2"/>
    <w:rsid w:val="70052E70"/>
    <w:rsid w:val="70180DF5"/>
    <w:rsid w:val="701B08E6"/>
    <w:rsid w:val="701E2184"/>
    <w:rsid w:val="702C48A1"/>
    <w:rsid w:val="703D44F7"/>
    <w:rsid w:val="703F45D4"/>
    <w:rsid w:val="70485B31"/>
    <w:rsid w:val="705067E1"/>
    <w:rsid w:val="705838E8"/>
    <w:rsid w:val="705840F0"/>
    <w:rsid w:val="70814BED"/>
    <w:rsid w:val="7084648B"/>
    <w:rsid w:val="70974410"/>
    <w:rsid w:val="70C25205"/>
    <w:rsid w:val="70C62C01"/>
    <w:rsid w:val="70CE5958"/>
    <w:rsid w:val="70F058CE"/>
    <w:rsid w:val="70FF5B11"/>
    <w:rsid w:val="71042BEE"/>
    <w:rsid w:val="710B095A"/>
    <w:rsid w:val="711C4915"/>
    <w:rsid w:val="711E19CD"/>
    <w:rsid w:val="71593474"/>
    <w:rsid w:val="715F2A54"/>
    <w:rsid w:val="71623F9D"/>
    <w:rsid w:val="717402AD"/>
    <w:rsid w:val="71740ADD"/>
    <w:rsid w:val="718304F0"/>
    <w:rsid w:val="71832782"/>
    <w:rsid w:val="71844269"/>
    <w:rsid w:val="71BC6597"/>
    <w:rsid w:val="71CF1988"/>
    <w:rsid w:val="71E35433"/>
    <w:rsid w:val="71EF7A13"/>
    <w:rsid w:val="71F413EE"/>
    <w:rsid w:val="72001B41"/>
    <w:rsid w:val="720C498A"/>
    <w:rsid w:val="721101F2"/>
    <w:rsid w:val="723467E5"/>
    <w:rsid w:val="724A3FE1"/>
    <w:rsid w:val="725325B9"/>
    <w:rsid w:val="72646574"/>
    <w:rsid w:val="727B566C"/>
    <w:rsid w:val="72807126"/>
    <w:rsid w:val="728E539F"/>
    <w:rsid w:val="72D74F98"/>
    <w:rsid w:val="72DD4066"/>
    <w:rsid w:val="72F24482"/>
    <w:rsid w:val="72F53ED4"/>
    <w:rsid w:val="72FA6ED8"/>
    <w:rsid w:val="72FC60A4"/>
    <w:rsid w:val="73102258"/>
    <w:rsid w:val="73217FC1"/>
    <w:rsid w:val="73245D03"/>
    <w:rsid w:val="732C6966"/>
    <w:rsid w:val="734B7734"/>
    <w:rsid w:val="734E2D80"/>
    <w:rsid w:val="73555EBD"/>
    <w:rsid w:val="73796CBD"/>
    <w:rsid w:val="738467A2"/>
    <w:rsid w:val="73A11255"/>
    <w:rsid w:val="73B2330F"/>
    <w:rsid w:val="73D9089C"/>
    <w:rsid w:val="740A3A87"/>
    <w:rsid w:val="741C4C2C"/>
    <w:rsid w:val="74343D24"/>
    <w:rsid w:val="7463285B"/>
    <w:rsid w:val="747115D6"/>
    <w:rsid w:val="74784559"/>
    <w:rsid w:val="74806F69"/>
    <w:rsid w:val="748E78D8"/>
    <w:rsid w:val="74AA2238"/>
    <w:rsid w:val="74B102BE"/>
    <w:rsid w:val="74B12738"/>
    <w:rsid w:val="74B82BA7"/>
    <w:rsid w:val="74C23A26"/>
    <w:rsid w:val="74C7103C"/>
    <w:rsid w:val="74C72DEA"/>
    <w:rsid w:val="74E120FE"/>
    <w:rsid w:val="751021BE"/>
    <w:rsid w:val="75134281"/>
    <w:rsid w:val="75220020"/>
    <w:rsid w:val="75387745"/>
    <w:rsid w:val="754206C3"/>
    <w:rsid w:val="7546457C"/>
    <w:rsid w:val="755D54FC"/>
    <w:rsid w:val="75695C4F"/>
    <w:rsid w:val="75705230"/>
    <w:rsid w:val="75B06217"/>
    <w:rsid w:val="75B22E43"/>
    <w:rsid w:val="75B909ED"/>
    <w:rsid w:val="75BF457F"/>
    <w:rsid w:val="75ED6880"/>
    <w:rsid w:val="75FC4D15"/>
    <w:rsid w:val="760237DF"/>
    <w:rsid w:val="760342F6"/>
    <w:rsid w:val="760836BA"/>
    <w:rsid w:val="761A6231"/>
    <w:rsid w:val="76253DBA"/>
    <w:rsid w:val="7634625D"/>
    <w:rsid w:val="76422779"/>
    <w:rsid w:val="76500BBD"/>
    <w:rsid w:val="76543367"/>
    <w:rsid w:val="765B5EE0"/>
    <w:rsid w:val="76636B42"/>
    <w:rsid w:val="76946CFC"/>
    <w:rsid w:val="76A01B45"/>
    <w:rsid w:val="76B949B4"/>
    <w:rsid w:val="76C375E1"/>
    <w:rsid w:val="76D37824"/>
    <w:rsid w:val="76FD3932"/>
    <w:rsid w:val="77075720"/>
    <w:rsid w:val="770E67D7"/>
    <w:rsid w:val="771950AE"/>
    <w:rsid w:val="77242776"/>
    <w:rsid w:val="773348EE"/>
    <w:rsid w:val="77495D38"/>
    <w:rsid w:val="77534E09"/>
    <w:rsid w:val="77660698"/>
    <w:rsid w:val="77737259"/>
    <w:rsid w:val="77752FD1"/>
    <w:rsid w:val="7789082B"/>
    <w:rsid w:val="778E7BEF"/>
    <w:rsid w:val="77954C10"/>
    <w:rsid w:val="779C40BA"/>
    <w:rsid w:val="77A13DC6"/>
    <w:rsid w:val="77A2369A"/>
    <w:rsid w:val="77B533CE"/>
    <w:rsid w:val="77D777E8"/>
    <w:rsid w:val="77D93560"/>
    <w:rsid w:val="77ED0DBA"/>
    <w:rsid w:val="77F24622"/>
    <w:rsid w:val="780D4FB8"/>
    <w:rsid w:val="784F737E"/>
    <w:rsid w:val="786A240A"/>
    <w:rsid w:val="78782095"/>
    <w:rsid w:val="788A485A"/>
    <w:rsid w:val="78911745"/>
    <w:rsid w:val="789D458E"/>
    <w:rsid w:val="789E3E62"/>
    <w:rsid w:val="78C25DA2"/>
    <w:rsid w:val="78D6184E"/>
    <w:rsid w:val="78D635FC"/>
    <w:rsid w:val="78E8332F"/>
    <w:rsid w:val="78F87A16"/>
    <w:rsid w:val="78FD502C"/>
    <w:rsid w:val="79075EAB"/>
    <w:rsid w:val="790E7239"/>
    <w:rsid w:val="79142376"/>
    <w:rsid w:val="79382508"/>
    <w:rsid w:val="794E333B"/>
    <w:rsid w:val="794E5BD0"/>
    <w:rsid w:val="795310F0"/>
    <w:rsid w:val="797A48CF"/>
    <w:rsid w:val="79921895"/>
    <w:rsid w:val="79E8574D"/>
    <w:rsid w:val="79EF0B5A"/>
    <w:rsid w:val="79EF706B"/>
    <w:rsid w:val="7A001B51"/>
    <w:rsid w:val="7A08012D"/>
    <w:rsid w:val="7A287E87"/>
    <w:rsid w:val="7A3902E6"/>
    <w:rsid w:val="7A3B22B0"/>
    <w:rsid w:val="7A4F7B0A"/>
    <w:rsid w:val="7A6A04A0"/>
    <w:rsid w:val="7A7237F8"/>
    <w:rsid w:val="7A923E9A"/>
    <w:rsid w:val="7A936904"/>
    <w:rsid w:val="7AA63662"/>
    <w:rsid w:val="7ABC4A73"/>
    <w:rsid w:val="7ABE07EB"/>
    <w:rsid w:val="7ABF6D39"/>
    <w:rsid w:val="7AC322A6"/>
    <w:rsid w:val="7AF34939"/>
    <w:rsid w:val="7B1F0E69"/>
    <w:rsid w:val="7B1F195E"/>
    <w:rsid w:val="7B4E1B6F"/>
    <w:rsid w:val="7B59437A"/>
    <w:rsid w:val="7B5C4722"/>
    <w:rsid w:val="7B643486"/>
    <w:rsid w:val="7B71585E"/>
    <w:rsid w:val="7B784E3E"/>
    <w:rsid w:val="7B7A6E08"/>
    <w:rsid w:val="7B7E6F25"/>
    <w:rsid w:val="7B853343"/>
    <w:rsid w:val="7B9A3006"/>
    <w:rsid w:val="7BA06143"/>
    <w:rsid w:val="7BA23C69"/>
    <w:rsid w:val="7BAE0860"/>
    <w:rsid w:val="7BB8348D"/>
    <w:rsid w:val="7BD209F2"/>
    <w:rsid w:val="7BDB1CFE"/>
    <w:rsid w:val="7BDF310F"/>
    <w:rsid w:val="7BF30969"/>
    <w:rsid w:val="7BFC5A6F"/>
    <w:rsid w:val="7C042B76"/>
    <w:rsid w:val="7C095F3E"/>
    <w:rsid w:val="7C0E57A2"/>
    <w:rsid w:val="7C17769E"/>
    <w:rsid w:val="7C305719"/>
    <w:rsid w:val="7C460A98"/>
    <w:rsid w:val="7C4B4301"/>
    <w:rsid w:val="7C656CDF"/>
    <w:rsid w:val="7C6F4493"/>
    <w:rsid w:val="7C792C1C"/>
    <w:rsid w:val="7C7A4BE6"/>
    <w:rsid w:val="7C9061B7"/>
    <w:rsid w:val="7C991510"/>
    <w:rsid w:val="7CA17BC7"/>
    <w:rsid w:val="7CA9195E"/>
    <w:rsid w:val="7CB26CCA"/>
    <w:rsid w:val="7CE64029"/>
    <w:rsid w:val="7CED360A"/>
    <w:rsid w:val="7D1E4801"/>
    <w:rsid w:val="7D2A03BA"/>
    <w:rsid w:val="7D3923AB"/>
    <w:rsid w:val="7D44147C"/>
    <w:rsid w:val="7D545437"/>
    <w:rsid w:val="7D5D078F"/>
    <w:rsid w:val="7D6E72A6"/>
    <w:rsid w:val="7D713181"/>
    <w:rsid w:val="7D8C2E23"/>
    <w:rsid w:val="7D92659D"/>
    <w:rsid w:val="7D977504"/>
    <w:rsid w:val="7DA737B9"/>
    <w:rsid w:val="7DB859C6"/>
    <w:rsid w:val="7DBA7990"/>
    <w:rsid w:val="7DCA74A7"/>
    <w:rsid w:val="7DD81BC4"/>
    <w:rsid w:val="7DFF35F5"/>
    <w:rsid w:val="7E1F5A45"/>
    <w:rsid w:val="7E265025"/>
    <w:rsid w:val="7E2B6198"/>
    <w:rsid w:val="7E2D0162"/>
    <w:rsid w:val="7E576F8D"/>
    <w:rsid w:val="7E6D0694"/>
    <w:rsid w:val="7E8B4C0D"/>
    <w:rsid w:val="7EAE4CFC"/>
    <w:rsid w:val="7EC144CC"/>
    <w:rsid w:val="7ED21514"/>
    <w:rsid w:val="7EF02F3D"/>
    <w:rsid w:val="7F107805"/>
    <w:rsid w:val="7F216EEB"/>
    <w:rsid w:val="7F3635A4"/>
    <w:rsid w:val="7F3B68AE"/>
    <w:rsid w:val="7F4A6AF1"/>
    <w:rsid w:val="7F4D0390"/>
    <w:rsid w:val="7F587460"/>
    <w:rsid w:val="7F7122D0"/>
    <w:rsid w:val="7FB4040F"/>
    <w:rsid w:val="7FD44AD8"/>
    <w:rsid w:val="7FE01204"/>
    <w:rsid w:val="7FF30F37"/>
    <w:rsid w:val="7FFB7D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A276BE"/>
  <w15:docId w15:val="{AF3D5B54-FF53-461A-8568-9AEAE763A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unhideWhenUsed="1" w:qFormat="1"/>
    <w:lsdException w:name="heading 5"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header" w:uiPriority="99" w:qFormat="1"/>
    <w:lsdException w:name="footer" w:uiPriority="99"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Dat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qFormat="1"/>
    <w:lsdException w:name="HTML Preformatted"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C8782C"/>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3"/>
    <w:next w:val="a"/>
    <w:link w:val="20"/>
    <w:autoRedefine/>
    <w:uiPriority w:val="9"/>
    <w:qFormat/>
    <w:pPr>
      <w:outlineLvl w:val="1"/>
    </w:pPr>
    <w:rPr>
      <w:rFonts w:ascii="Calibri Light" w:eastAsia="宋体" w:hAnsi="Calibri Light" w:cs="Times New Roman"/>
      <w:sz w:val="32"/>
    </w:rPr>
  </w:style>
  <w:style w:type="paragraph" w:styleId="3">
    <w:name w:val="heading 3"/>
    <w:basedOn w:val="a"/>
    <w:next w:val="a"/>
    <w:link w:val="30"/>
    <w:autoRedefine/>
    <w:uiPriority w:val="9"/>
    <w:qFormat/>
    <w:pPr>
      <w:keepNext/>
      <w:keepLines/>
      <w:jc w:val="left"/>
      <w:outlineLvl w:val="2"/>
    </w:pPr>
    <w:rPr>
      <w:b/>
      <w:bCs/>
      <w:sz w:val="28"/>
      <w:szCs w:val="32"/>
    </w:rPr>
  </w:style>
  <w:style w:type="paragraph" w:styleId="4">
    <w:name w:val="heading 4"/>
    <w:basedOn w:val="5"/>
    <w:next w:val="a"/>
    <w:autoRedefine/>
    <w:uiPriority w:val="9"/>
    <w:unhideWhenUsed/>
    <w:qFormat/>
    <w:pPr>
      <w:spacing w:before="0" w:after="0" w:line="240" w:lineRule="auto"/>
      <w:jc w:val="left"/>
      <w:outlineLvl w:val="3"/>
    </w:pPr>
    <w:rPr>
      <w:rFonts w:asciiTheme="majorHAnsi" w:eastAsiaTheme="majorEastAsia" w:hAnsiTheme="majorHAnsi" w:cstheme="majorBidi"/>
      <w:bCs w:val="0"/>
    </w:rPr>
  </w:style>
  <w:style w:type="paragraph" w:styleId="5">
    <w:name w:val="heading 5"/>
    <w:basedOn w:val="a"/>
    <w:next w:val="a"/>
    <w:autoRedefine/>
    <w:uiPriority w:val="9"/>
    <w:unhideWhenUsed/>
    <w:qFormat/>
    <w:pPr>
      <w:keepNext/>
      <w:keepLines/>
      <w:spacing w:before="280" w:after="290" w:line="376" w:lineRule="auto"/>
      <w:outlineLvl w:val="4"/>
    </w:pPr>
    <w:rPr>
      <w:b/>
      <w:bCs/>
      <w:sz w:val="28"/>
      <w:szCs w:val="28"/>
    </w:rPr>
  </w:style>
  <w:style w:type="paragraph" w:styleId="7">
    <w:name w:val="heading 7"/>
    <w:basedOn w:val="a"/>
    <w:next w:val="a"/>
    <w:link w:val="70"/>
    <w:unhideWhenUsed/>
    <w:qFormat/>
    <w:rsid w:val="0042226C"/>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autoRedefine/>
    <w:uiPriority w:val="39"/>
    <w:unhideWhenUsed/>
    <w:qFormat/>
    <w:pPr>
      <w:ind w:leftChars="1200" w:left="2520"/>
    </w:pPr>
    <w:rPr>
      <w:szCs w:val="22"/>
    </w:rPr>
  </w:style>
  <w:style w:type="paragraph" w:styleId="TOC5">
    <w:name w:val="toc 5"/>
    <w:basedOn w:val="a"/>
    <w:next w:val="a"/>
    <w:autoRedefine/>
    <w:uiPriority w:val="39"/>
    <w:unhideWhenUsed/>
    <w:qFormat/>
    <w:pPr>
      <w:ind w:leftChars="800" w:left="1680"/>
    </w:pPr>
    <w:rPr>
      <w:szCs w:val="22"/>
    </w:rPr>
  </w:style>
  <w:style w:type="paragraph" w:styleId="TOC3">
    <w:name w:val="toc 3"/>
    <w:basedOn w:val="a"/>
    <w:next w:val="a"/>
    <w:autoRedefine/>
    <w:uiPriority w:val="39"/>
    <w:qFormat/>
    <w:pPr>
      <w:ind w:leftChars="400" w:left="840"/>
    </w:pPr>
  </w:style>
  <w:style w:type="paragraph" w:styleId="TOC8">
    <w:name w:val="toc 8"/>
    <w:basedOn w:val="a"/>
    <w:next w:val="a"/>
    <w:uiPriority w:val="39"/>
    <w:unhideWhenUsed/>
    <w:qFormat/>
    <w:pPr>
      <w:ind w:leftChars="1400" w:left="2940"/>
    </w:pPr>
    <w:rPr>
      <w:szCs w:val="22"/>
    </w:rPr>
  </w:style>
  <w:style w:type="paragraph" w:styleId="a3">
    <w:name w:val="Date"/>
    <w:basedOn w:val="a"/>
    <w:next w:val="a"/>
    <w:link w:val="a4"/>
    <w:autoRedefine/>
    <w:qFormat/>
    <w:pPr>
      <w:ind w:leftChars="2500" w:left="100"/>
    </w:pPr>
  </w:style>
  <w:style w:type="paragraph" w:styleId="a5">
    <w:name w:val="footer"/>
    <w:basedOn w:val="a"/>
    <w:link w:val="a6"/>
    <w:autoRedefine/>
    <w:uiPriority w:val="99"/>
    <w:unhideWhenUsed/>
    <w:qFormat/>
    <w:pPr>
      <w:tabs>
        <w:tab w:val="center" w:pos="4153"/>
        <w:tab w:val="right" w:pos="8306"/>
      </w:tabs>
      <w:snapToGrid w:val="0"/>
      <w:jc w:val="left"/>
    </w:pPr>
    <w:rPr>
      <w:sz w:val="18"/>
      <w:szCs w:val="18"/>
    </w:rPr>
  </w:style>
  <w:style w:type="paragraph" w:styleId="a7">
    <w:name w:val="header"/>
    <w:basedOn w:val="a"/>
    <w:link w:val="a8"/>
    <w:autoRedefine/>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autoRedefine/>
    <w:uiPriority w:val="39"/>
    <w:qFormat/>
  </w:style>
  <w:style w:type="paragraph" w:styleId="TOC4">
    <w:name w:val="toc 4"/>
    <w:basedOn w:val="a"/>
    <w:next w:val="a"/>
    <w:autoRedefine/>
    <w:uiPriority w:val="39"/>
    <w:unhideWhenUsed/>
    <w:qFormat/>
    <w:pPr>
      <w:ind w:leftChars="600" w:left="1260"/>
    </w:pPr>
    <w:rPr>
      <w:szCs w:val="22"/>
    </w:rPr>
  </w:style>
  <w:style w:type="paragraph" w:styleId="TOC6">
    <w:name w:val="toc 6"/>
    <w:basedOn w:val="a"/>
    <w:next w:val="a"/>
    <w:autoRedefine/>
    <w:uiPriority w:val="39"/>
    <w:unhideWhenUsed/>
    <w:qFormat/>
    <w:pPr>
      <w:ind w:leftChars="1000" w:left="2100"/>
    </w:pPr>
    <w:rPr>
      <w:szCs w:val="22"/>
    </w:rPr>
  </w:style>
  <w:style w:type="paragraph" w:styleId="TOC2">
    <w:name w:val="toc 2"/>
    <w:basedOn w:val="a"/>
    <w:next w:val="a"/>
    <w:autoRedefine/>
    <w:uiPriority w:val="39"/>
    <w:qFormat/>
    <w:pPr>
      <w:ind w:leftChars="200" w:left="420"/>
    </w:pPr>
  </w:style>
  <w:style w:type="paragraph" w:styleId="TOC9">
    <w:name w:val="toc 9"/>
    <w:basedOn w:val="a"/>
    <w:next w:val="a"/>
    <w:autoRedefine/>
    <w:uiPriority w:val="39"/>
    <w:unhideWhenUsed/>
    <w:qFormat/>
    <w:pPr>
      <w:ind w:leftChars="1600" w:left="3360"/>
    </w:pPr>
    <w:rPr>
      <w:szCs w:val="22"/>
    </w:rPr>
  </w:style>
  <w:style w:type="paragraph" w:styleId="a9">
    <w:name w:val="Normal (Web)"/>
    <w:basedOn w:val="a"/>
    <w:autoRedefine/>
    <w:uiPriority w:val="99"/>
    <w:semiHidden/>
    <w:unhideWhenUsed/>
    <w:qFormat/>
    <w:pPr>
      <w:widowControl/>
      <w:spacing w:before="100" w:beforeAutospacing="1" w:after="100" w:afterAutospacing="1"/>
      <w:jc w:val="left"/>
    </w:pPr>
    <w:rPr>
      <w:rFonts w:ascii="宋体" w:eastAsia="宋体" w:hAnsi="宋体" w:cs="宋体"/>
      <w:kern w:val="0"/>
    </w:rPr>
  </w:style>
  <w:style w:type="character" w:styleId="aa">
    <w:name w:val="Hyperlink"/>
    <w:basedOn w:val="a0"/>
    <w:autoRedefine/>
    <w:uiPriority w:val="99"/>
    <w:unhideWhenUsed/>
    <w:qFormat/>
    <w:rPr>
      <w:color w:val="0563C1" w:themeColor="hyperlink"/>
      <w:u w:val="single"/>
    </w:rPr>
  </w:style>
  <w:style w:type="character" w:customStyle="1" w:styleId="30">
    <w:name w:val="标题 3 字符"/>
    <w:basedOn w:val="a0"/>
    <w:link w:val="3"/>
    <w:autoRedefine/>
    <w:uiPriority w:val="9"/>
    <w:qFormat/>
    <w:rPr>
      <w:rFonts w:asciiTheme="minorHAnsi" w:eastAsiaTheme="minorEastAsia" w:hAnsiTheme="minorHAnsi" w:cstheme="minorBidi"/>
      <w:b/>
      <w:bCs/>
      <w:kern w:val="2"/>
      <w:sz w:val="28"/>
      <w:szCs w:val="32"/>
    </w:rPr>
  </w:style>
  <w:style w:type="character" w:customStyle="1" w:styleId="20">
    <w:name w:val="标题 2 字符"/>
    <w:link w:val="2"/>
    <w:autoRedefine/>
    <w:uiPriority w:val="9"/>
    <w:qFormat/>
    <w:rPr>
      <w:rFonts w:ascii="Calibri Light" w:hAnsi="Calibri Light"/>
      <w:b/>
      <w:bCs/>
      <w:kern w:val="2"/>
      <w:sz w:val="32"/>
      <w:szCs w:val="32"/>
    </w:rPr>
  </w:style>
  <w:style w:type="character" w:customStyle="1" w:styleId="a6">
    <w:name w:val="页脚 字符"/>
    <w:basedOn w:val="a0"/>
    <w:link w:val="a5"/>
    <w:autoRedefine/>
    <w:uiPriority w:val="99"/>
    <w:qFormat/>
    <w:rPr>
      <w:rFonts w:asciiTheme="minorHAnsi" w:eastAsiaTheme="minorEastAsia" w:hAnsiTheme="minorHAnsi" w:cstheme="minorBidi"/>
      <w:kern w:val="2"/>
      <w:sz w:val="18"/>
      <w:szCs w:val="18"/>
    </w:rPr>
  </w:style>
  <w:style w:type="character" w:customStyle="1" w:styleId="a8">
    <w:name w:val="页眉 字符"/>
    <w:basedOn w:val="a0"/>
    <w:link w:val="a7"/>
    <w:autoRedefine/>
    <w:uiPriority w:val="99"/>
    <w:qFormat/>
    <w:rPr>
      <w:rFonts w:asciiTheme="minorHAnsi" w:eastAsiaTheme="minorEastAsia" w:hAnsiTheme="minorHAnsi" w:cstheme="minorBidi"/>
      <w:kern w:val="2"/>
      <w:sz w:val="18"/>
      <w:szCs w:val="24"/>
    </w:rPr>
  </w:style>
  <w:style w:type="paragraph" w:customStyle="1" w:styleId="10">
    <w:name w:val="列出段落1"/>
    <w:basedOn w:val="a"/>
    <w:autoRedefine/>
    <w:uiPriority w:val="34"/>
    <w:qFormat/>
    <w:pPr>
      <w:ind w:firstLineChars="200" w:firstLine="420"/>
    </w:pPr>
  </w:style>
  <w:style w:type="paragraph" w:styleId="ab">
    <w:name w:val="List Paragraph"/>
    <w:basedOn w:val="a"/>
    <w:autoRedefine/>
    <w:uiPriority w:val="34"/>
    <w:qFormat/>
    <w:pPr>
      <w:ind w:firstLineChars="200" w:firstLine="420"/>
    </w:pPr>
    <w:rPr>
      <w:rFonts w:ascii="Calibri" w:eastAsia="宋体" w:hAnsi="Calibri" w:cs="Times New Roman"/>
      <w:szCs w:val="22"/>
    </w:rPr>
  </w:style>
  <w:style w:type="character" w:customStyle="1" w:styleId="11">
    <w:name w:val="未处理的提及1"/>
    <w:basedOn w:val="a0"/>
    <w:autoRedefine/>
    <w:uiPriority w:val="99"/>
    <w:semiHidden/>
    <w:unhideWhenUsed/>
    <w:qFormat/>
    <w:rPr>
      <w:color w:val="605E5C"/>
      <w:shd w:val="clear" w:color="auto" w:fill="E1DFDD"/>
    </w:rPr>
  </w:style>
  <w:style w:type="character" w:customStyle="1" w:styleId="21">
    <w:name w:val="未处理的提及2"/>
    <w:basedOn w:val="a0"/>
    <w:autoRedefine/>
    <w:uiPriority w:val="99"/>
    <w:semiHidden/>
    <w:unhideWhenUsed/>
    <w:qFormat/>
    <w:rPr>
      <w:color w:val="605E5C"/>
      <w:shd w:val="clear" w:color="auto" w:fill="E1DFDD"/>
    </w:rPr>
  </w:style>
  <w:style w:type="paragraph" w:customStyle="1" w:styleId="TOC10">
    <w:name w:val="TOC 标题1"/>
    <w:basedOn w:val="1"/>
    <w:next w:val="a"/>
    <w:autoRedefine/>
    <w:uiPriority w:val="39"/>
    <w:unhideWhenUsed/>
    <w:qFormat/>
    <w:pPr>
      <w:widowControl/>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character" w:customStyle="1" w:styleId="31">
    <w:name w:val="未处理的提及3"/>
    <w:basedOn w:val="a0"/>
    <w:autoRedefine/>
    <w:uiPriority w:val="99"/>
    <w:semiHidden/>
    <w:unhideWhenUsed/>
    <w:qFormat/>
    <w:rPr>
      <w:color w:val="605E5C"/>
      <w:shd w:val="clear" w:color="auto" w:fill="E1DFDD"/>
    </w:rPr>
  </w:style>
  <w:style w:type="character" w:customStyle="1" w:styleId="a4">
    <w:name w:val="日期 字符"/>
    <w:basedOn w:val="a0"/>
    <w:link w:val="a3"/>
    <w:autoRedefine/>
    <w:qFormat/>
    <w:rPr>
      <w:rFonts w:asciiTheme="minorHAnsi" w:eastAsiaTheme="minorEastAsia" w:hAnsiTheme="minorHAnsi" w:cstheme="minorBidi"/>
      <w:kern w:val="2"/>
      <w:sz w:val="21"/>
      <w:szCs w:val="24"/>
    </w:rPr>
  </w:style>
  <w:style w:type="table" w:customStyle="1" w:styleId="12">
    <w:name w:val="网格型1"/>
    <w:basedOn w:val="a1"/>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标题 7 字符"/>
    <w:basedOn w:val="a0"/>
    <w:link w:val="7"/>
    <w:rsid w:val="0042226C"/>
    <w:rPr>
      <w:rFonts w:asciiTheme="minorHAnsi" w:eastAsiaTheme="minorEastAsia" w:hAnsiTheme="minorHAnsi" w:cstheme="minorBidi"/>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ea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E1BE8-41F4-4C10-9A48-B8FB39AA1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Template>
  <TotalTime>1</TotalTime>
  <Pages>17</Pages>
  <Words>2000</Words>
  <Characters>2020</Characters>
  <Application>Microsoft Office Word</Application>
  <DocSecurity>0</DocSecurity>
  <Lines>168</Lines>
  <Paragraphs>138</Paragraphs>
  <ScaleCrop>false</ScaleCrop>
  <Company/>
  <LinksUpToDate>false</LinksUpToDate>
  <CharactersWithSpaces>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贺贺~</dc:creator>
  <cp:lastModifiedBy>奕帆 肖</cp:lastModifiedBy>
  <cp:revision>2</cp:revision>
  <cp:lastPrinted>2024-06-27T09:34:00Z</cp:lastPrinted>
  <dcterms:created xsi:type="dcterms:W3CDTF">2025-09-11T08:21:00Z</dcterms:created>
  <dcterms:modified xsi:type="dcterms:W3CDTF">2025-09-11T08:21:00Z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DAD208BBCDD44AB7ACC946514CBB0F27</vt:lpwstr>
  </property>
</Properties>
</file>