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管理系统</w:t>
      </w: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 xml:space="preserve"> (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学生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)操作手册</w:t>
      </w:r>
    </w:p>
    <w:p/>
    <w:p/>
    <w:p/>
    <w:p/>
    <w:p/>
    <w:p/>
    <w:p/>
    <w:p/>
    <w:p/>
    <w:p/>
    <w:p/>
    <w:p/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6" w:name="_GoBack"/>
      <w:bookmarkEnd w:id="6"/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</w:rPr>
      </w:pPr>
    </w:p>
    <w:p>
      <w:pPr>
        <w:pStyle w:val="14"/>
        <w:tabs>
          <w:tab w:val="right" w:leader="dot" w:pos="10456"/>
        </w:tabs>
        <w:spacing w:line="72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未经授权请勿转载转发,违者必究！</w:t>
      </w:r>
    </w:p>
    <w:p>
      <w:pPr>
        <w:ind w:firstLine="3654" w:firstLineChars="700"/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52"/>
          <w:szCs w:val="52"/>
          <w:shd w:val="clear" w:color="auto" w:fill="FFFFFF"/>
          <w14:textFill>
            <w14:solidFill>
              <w14:schemeClr w14:val="tx1"/>
            </w14:solidFill>
          </w14:textFill>
        </w:rPr>
        <w:t>目录</w:t>
      </w: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_Toc21982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</w:t>
      </w:r>
      <w:r>
        <w:tab/>
      </w:r>
      <w:r>
        <w:fldChar w:fldCharType="begin"/>
      </w:r>
      <w:r>
        <w:instrText xml:space="preserve"> PAGEREF _Toc21982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_Toc26412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注册账户</w:t>
      </w:r>
      <w:r>
        <w:tab/>
      </w:r>
      <w:r>
        <w:fldChar w:fldCharType="begin"/>
      </w:r>
      <w:r>
        <w:instrText xml:space="preserve"> PAGEREF _Toc26412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_Toc30835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_Toc30835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_Toc14911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夏令营申请</w:t>
      </w:r>
      <w:r>
        <w:tab/>
      </w:r>
      <w:r>
        <w:fldChar w:fldCharType="begin"/>
      </w:r>
      <w:r>
        <w:instrText xml:space="preserve"> PAGEREF _Toc14911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_Toc26112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夏令营（学生确认）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_Toc29946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忘记密码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jc w:val="left"/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bookmarkStart w:id="0" w:name="_Toc21982"/>
      <w:r>
        <w:rPr>
          <w:rFonts w:hint="eastAsia"/>
          <w:lang w:val="en-US" w:eastAsia="zh-CN"/>
        </w:rPr>
        <w:t>夏令营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26412"/>
      <w:r>
        <w:rPr>
          <w:rFonts w:hint="eastAsia"/>
          <w:lang w:val="en-US" w:eastAsia="zh-CN"/>
        </w:rPr>
        <w:t>注册账户</w:t>
      </w:r>
      <w:bookmarkEnd w:id="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第一步：浏览器访问招生管理系统，进入登录界面，点击“注册账户”按钮，跳转至注册页面。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10820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第二步：在注册页面，需要录入姓名、证件号码、密码、邮箱、验证码等信息，最后点击注册按钮即可。（</w:t>
      </w:r>
      <w:r>
        <w:rPr>
          <w:rFonts w:hint="eastAsia"/>
          <w:color w:val="FF0000"/>
          <w:lang w:val="en-US" w:eastAsia="zh-CN"/>
        </w:rPr>
        <w:t>其中密码是由8位数字、大小写字母和特殊符号组成!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1610" cy="214566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注册完成后，会出现你的账户注册成功页面，点击“返回首页”按钮，跳转登录界面。</w:t>
      </w:r>
    </w:p>
    <w:p>
      <w:r>
        <w:drawing>
          <wp:inline distT="0" distB="0" distL="114300" distR="114300">
            <wp:extent cx="5258435" cy="1869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30835"/>
      <w:r>
        <w:rPr>
          <w:rFonts w:hint="eastAsia"/>
          <w:lang w:val="en-US" w:eastAsia="zh-CN"/>
        </w:rPr>
        <w:t>用户登录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第一步：在登录界面，输入证件号码、密码以及验证码，点击“登录”按钮即可。页面跳转到学生夏令营列表页面。</w:t>
      </w:r>
    </w:p>
    <w:p>
      <w:r>
        <w:drawing>
          <wp:inline distT="0" distB="0" distL="114300" distR="114300">
            <wp:extent cx="5261610" cy="185039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4911"/>
      <w:r>
        <w:rPr>
          <w:rFonts w:hint="eastAsia"/>
          <w:lang w:val="en-US" w:eastAsia="zh-CN"/>
        </w:rPr>
        <w:t>夏令营申请</w:t>
      </w:r>
      <w:bookmarkEnd w:id="3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第一步：点击“申请”按钮，在弹窗中看懂夏令营申请窗口，点击“点击申请”进入申请详情页。</w:t>
      </w:r>
    </w:p>
    <w:p>
      <w:r>
        <w:drawing>
          <wp:inline distT="0" distB="0" distL="114300" distR="114300">
            <wp:extent cx="5266690" cy="7550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977005" cy="1802765"/>
            <wp:effectExtent l="0" t="0" r="444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在夏令营申请页面，维护好基本信息、报考信息，上传相关材料后，勾选最下方的“本人保证”一行，点击“提交申请”按钮即可。</w:t>
      </w:r>
    </w:p>
    <w:p>
      <w:pPr>
        <w:ind w:firstLine="420" w:firstLineChars="0"/>
      </w:pPr>
      <w:r>
        <w:drawing>
          <wp:inline distT="0" distB="0" distL="114300" distR="114300">
            <wp:extent cx="5262245" cy="24212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72405" cy="3416300"/>
            <wp:effectExtent l="0" t="0" r="444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837430" cy="254317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第三步：当夏令营申请完成后，会在列表页面出现申请的信息。如需修改，可点击“修改”按钮进行修改。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7094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第四步：如果下载申请信息，点击列表中的“下载申请表”按钮即可。</w:t>
      </w:r>
    </w:p>
    <w:p>
      <w:r>
        <w:drawing>
          <wp:inline distT="0" distB="0" distL="114300" distR="114300">
            <wp:extent cx="5266690" cy="11995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26112"/>
      <w:r>
        <w:rPr>
          <w:rFonts w:hint="eastAsia"/>
          <w:lang w:val="en-US" w:eastAsia="zh-CN"/>
        </w:rPr>
        <w:t>夏令营（学生确认）</w:t>
      </w:r>
      <w:bookmarkEnd w:id="4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当学院意见为“同意参加”时，会出现学生确认的信息，请点击“参加”、“不参加”按钮，即可完成确认操作。</w:t>
      </w:r>
    </w:p>
    <w:p>
      <w:r>
        <w:drawing>
          <wp:inline distT="0" distB="0" distL="114300" distR="114300">
            <wp:extent cx="5273675" cy="2120900"/>
            <wp:effectExtent l="0" t="0" r="146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9946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忘记密码</w:t>
      </w:r>
      <w:bookmarkEnd w:id="5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第一步：在登录界面，点击“忘记密码”按钮。页面跳转到忘记密码-邮箱验证页面。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5260" cy="1831975"/>
            <wp:effectExtent l="0" t="0" r="25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第二步：在邮箱验证页面，录入邮箱，获取验证码，点击下一步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828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第三步：在更改密码页面，录入新密码、确认密码后，点击“提交”按钮，即可完成更新密码的操作。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68529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提交后页面会跳转到完成界面。并且在 5秒后自动返回登录页面。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87706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50950779"/>
      <w:docPartObj>
        <w:docPartGallery w:val="autotext"/>
      </w:docPartObj>
    </w:sdtPr>
    <w:sdtContent>
      <w:p>
        <w:pPr>
          <w:pStyle w:val="1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1050" w:firstLineChars="500"/>
      <w:jc w:val="left"/>
      <w:rPr>
        <w:rFonts w:ascii="微软雅黑" w:hAnsi="微软雅黑" w:eastAsia="微软雅黑" w:cs="微软雅黑"/>
        <w:b/>
        <w:bCs/>
        <w:sz w:val="52"/>
        <w:szCs w:val="72"/>
      </w:rPr>
    </w:pPr>
    <w:r>
      <w:rPr>
        <w:rFonts w:hint="eastAsia" w:cs="微软雅黑" w:asciiTheme="majorEastAsia" w:hAnsiTheme="majorEastAsia" w:eastAsiaTheme="majorEastAsia"/>
        <w:bCs/>
        <w:szCs w:val="21"/>
      </w:rPr>
      <w:t xml:space="preserve"> </w:t>
    </w:r>
    <w:r>
      <w:rPr>
        <w:rFonts w:cs="微软雅黑" w:asciiTheme="majorEastAsia" w:hAnsiTheme="majorEastAsia" w:eastAsiaTheme="majorEastAsia"/>
        <w:bCs/>
        <w:szCs w:val="21"/>
      </w:rPr>
      <w:t xml:space="preserve">                 </w:t>
    </w:r>
    <w:r>
      <w:rPr>
        <w:rFonts w:hint="eastAsia" w:cs="微软雅黑" w:asciiTheme="majorEastAsia" w:hAnsiTheme="majorEastAsia" w:eastAsiaTheme="majorEastAsia"/>
        <w:b/>
        <w:bCs/>
        <w:szCs w:val="21"/>
      </w:rPr>
      <w:t>研究生</w:t>
    </w:r>
    <w:r>
      <w:rPr>
        <w:rFonts w:hint="eastAsia" w:cs="微软雅黑" w:asciiTheme="majorEastAsia" w:hAnsiTheme="majorEastAsia" w:eastAsiaTheme="majorEastAsia"/>
        <w:b/>
        <w:bCs/>
        <w:szCs w:val="21"/>
        <w:lang w:val="en-US" w:eastAsia="zh-CN"/>
      </w:rPr>
      <w:t>招生</w:t>
    </w:r>
    <w:r>
      <w:rPr>
        <w:rFonts w:hint="eastAsia" w:cs="微软雅黑" w:asciiTheme="majorEastAsia" w:hAnsiTheme="majorEastAsia" w:eastAsiaTheme="majorEastAsia"/>
        <w:b/>
        <w:bCs/>
        <w:szCs w:val="21"/>
      </w:rPr>
      <w:t>管理系统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hNzdlOWQ5YjI5MGRlOTc2OTYxY2JjODlhZjEwMWIifQ=="/>
  </w:docVars>
  <w:rsids>
    <w:rsidRoot w:val="1F1F3BC1"/>
    <w:rsid w:val="00013654"/>
    <w:rsid w:val="000164CD"/>
    <w:rsid w:val="00016551"/>
    <w:rsid w:val="000169CF"/>
    <w:rsid w:val="0003330F"/>
    <w:rsid w:val="00033CE1"/>
    <w:rsid w:val="00065267"/>
    <w:rsid w:val="00077F21"/>
    <w:rsid w:val="000841BA"/>
    <w:rsid w:val="000A36CB"/>
    <w:rsid w:val="000B655A"/>
    <w:rsid w:val="000E0353"/>
    <w:rsid w:val="000E4D0C"/>
    <w:rsid w:val="000F5FB0"/>
    <w:rsid w:val="001060E9"/>
    <w:rsid w:val="0013411F"/>
    <w:rsid w:val="00140240"/>
    <w:rsid w:val="001561F0"/>
    <w:rsid w:val="00157234"/>
    <w:rsid w:val="001669D4"/>
    <w:rsid w:val="00166F81"/>
    <w:rsid w:val="001749AE"/>
    <w:rsid w:val="00185DB0"/>
    <w:rsid w:val="00192B84"/>
    <w:rsid w:val="001A4413"/>
    <w:rsid w:val="001A4440"/>
    <w:rsid w:val="001A51BF"/>
    <w:rsid w:val="001D231F"/>
    <w:rsid w:val="001D4F10"/>
    <w:rsid w:val="001F32F3"/>
    <w:rsid w:val="00233830"/>
    <w:rsid w:val="00242C54"/>
    <w:rsid w:val="00247343"/>
    <w:rsid w:val="002474AE"/>
    <w:rsid w:val="002524A1"/>
    <w:rsid w:val="00253108"/>
    <w:rsid w:val="002627F6"/>
    <w:rsid w:val="00262B17"/>
    <w:rsid w:val="0028559C"/>
    <w:rsid w:val="002A7785"/>
    <w:rsid w:val="002B3493"/>
    <w:rsid w:val="002C24D5"/>
    <w:rsid w:val="002C6A84"/>
    <w:rsid w:val="002E032F"/>
    <w:rsid w:val="002F4760"/>
    <w:rsid w:val="00311A5F"/>
    <w:rsid w:val="00335FDD"/>
    <w:rsid w:val="00351B47"/>
    <w:rsid w:val="00385D73"/>
    <w:rsid w:val="003A6F20"/>
    <w:rsid w:val="003C0E8F"/>
    <w:rsid w:val="003C6CB0"/>
    <w:rsid w:val="003C74F6"/>
    <w:rsid w:val="003E771F"/>
    <w:rsid w:val="004107D1"/>
    <w:rsid w:val="00435ADA"/>
    <w:rsid w:val="00443941"/>
    <w:rsid w:val="00452A74"/>
    <w:rsid w:val="00452F9A"/>
    <w:rsid w:val="00453728"/>
    <w:rsid w:val="004537DD"/>
    <w:rsid w:val="004552E6"/>
    <w:rsid w:val="00455B72"/>
    <w:rsid w:val="004563DF"/>
    <w:rsid w:val="00461CF0"/>
    <w:rsid w:val="00470EF8"/>
    <w:rsid w:val="00471549"/>
    <w:rsid w:val="004720D3"/>
    <w:rsid w:val="004771B4"/>
    <w:rsid w:val="00484460"/>
    <w:rsid w:val="00492B13"/>
    <w:rsid w:val="004A5D0F"/>
    <w:rsid w:val="004A7E14"/>
    <w:rsid w:val="004B5134"/>
    <w:rsid w:val="00507F13"/>
    <w:rsid w:val="00511384"/>
    <w:rsid w:val="0052248F"/>
    <w:rsid w:val="0052591D"/>
    <w:rsid w:val="00560282"/>
    <w:rsid w:val="005679B4"/>
    <w:rsid w:val="00573372"/>
    <w:rsid w:val="005813B7"/>
    <w:rsid w:val="00582FAC"/>
    <w:rsid w:val="0059272F"/>
    <w:rsid w:val="005A70A9"/>
    <w:rsid w:val="005C3421"/>
    <w:rsid w:val="005E1BF5"/>
    <w:rsid w:val="005F481F"/>
    <w:rsid w:val="005F56C7"/>
    <w:rsid w:val="00607561"/>
    <w:rsid w:val="00652FB9"/>
    <w:rsid w:val="00660509"/>
    <w:rsid w:val="0066277C"/>
    <w:rsid w:val="00676A4C"/>
    <w:rsid w:val="006A2D33"/>
    <w:rsid w:val="006B15EF"/>
    <w:rsid w:val="006C490B"/>
    <w:rsid w:val="006C678D"/>
    <w:rsid w:val="006F289E"/>
    <w:rsid w:val="006F45CB"/>
    <w:rsid w:val="00701593"/>
    <w:rsid w:val="00712DE2"/>
    <w:rsid w:val="0071331F"/>
    <w:rsid w:val="00714664"/>
    <w:rsid w:val="00716496"/>
    <w:rsid w:val="00721942"/>
    <w:rsid w:val="00732B07"/>
    <w:rsid w:val="007576AB"/>
    <w:rsid w:val="0077069B"/>
    <w:rsid w:val="0077120B"/>
    <w:rsid w:val="007A6B80"/>
    <w:rsid w:val="007D5D67"/>
    <w:rsid w:val="00817CF8"/>
    <w:rsid w:val="0082149F"/>
    <w:rsid w:val="008422F8"/>
    <w:rsid w:val="00856E51"/>
    <w:rsid w:val="008577DA"/>
    <w:rsid w:val="00886AE9"/>
    <w:rsid w:val="00886F2D"/>
    <w:rsid w:val="00887F70"/>
    <w:rsid w:val="00896006"/>
    <w:rsid w:val="008A4097"/>
    <w:rsid w:val="008B0727"/>
    <w:rsid w:val="008B256A"/>
    <w:rsid w:val="008B7A23"/>
    <w:rsid w:val="008C4C44"/>
    <w:rsid w:val="008C5A7C"/>
    <w:rsid w:val="008D4FAC"/>
    <w:rsid w:val="008F6EB2"/>
    <w:rsid w:val="00900BD9"/>
    <w:rsid w:val="00902C2A"/>
    <w:rsid w:val="0090501E"/>
    <w:rsid w:val="00917E3D"/>
    <w:rsid w:val="0092047A"/>
    <w:rsid w:val="00932221"/>
    <w:rsid w:val="009341F3"/>
    <w:rsid w:val="009360F6"/>
    <w:rsid w:val="00943EF3"/>
    <w:rsid w:val="009443B1"/>
    <w:rsid w:val="00946F53"/>
    <w:rsid w:val="00962046"/>
    <w:rsid w:val="0097008B"/>
    <w:rsid w:val="00981387"/>
    <w:rsid w:val="009A309A"/>
    <w:rsid w:val="009B4569"/>
    <w:rsid w:val="009B46AA"/>
    <w:rsid w:val="009C0A5E"/>
    <w:rsid w:val="009C3176"/>
    <w:rsid w:val="009C337D"/>
    <w:rsid w:val="009D1B7F"/>
    <w:rsid w:val="009E0A2F"/>
    <w:rsid w:val="009F0922"/>
    <w:rsid w:val="00A012BA"/>
    <w:rsid w:val="00A02939"/>
    <w:rsid w:val="00A152B4"/>
    <w:rsid w:val="00A25653"/>
    <w:rsid w:val="00A312E1"/>
    <w:rsid w:val="00A4013A"/>
    <w:rsid w:val="00A505E1"/>
    <w:rsid w:val="00A557DC"/>
    <w:rsid w:val="00A71AB3"/>
    <w:rsid w:val="00A72C49"/>
    <w:rsid w:val="00AD10E6"/>
    <w:rsid w:val="00AF1302"/>
    <w:rsid w:val="00AF452A"/>
    <w:rsid w:val="00B01900"/>
    <w:rsid w:val="00B0507A"/>
    <w:rsid w:val="00B24341"/>
    <w:rsid w:val="00B5443F"/>
    <w:rsid w:val="00B77EB0"/>
    <w:rsid w:val="00B932B3"/>
    <w:rsid w:val="00BA0D49"/>
    <w:rsid w:val="00BB1293"/>
    <w:rsid w:val="00BC11C4"/>
    <w:rsid w:val="00BD10AA"/>
    <w:rsid w:val="00C12DE3"/>
    <w:rsid w:val="00C22988"/>
    <w:rsid w:val="00C35043"/>
    <w:rsid w:val="00C36D4C"/>
    <w:rsid w:val="00C74A75"/>
    <w:rsid w:val="00C74EA6"/>
    <w:rsid w:val="00C74FA8"/>
    <w:rsid w:val="00C80EC2"/>
    <w:rsid w:val="00CA2967"/>
    <w:rsid w:val="00CB77F6"/>
    <w:rsid w:val="00CD55FA"/>
    <w:rsid w:val="00CD70A0"/>
    <w:rsid w:val="00CD71E5"/>
    <w:rsid w:val="00CE65B9"/>
    <w:rsid w:val="00CE7255"/>
    <w:rsid w:val="00CF3752"/>
    <w:rsid w:val="00CF75CE"/>
    <w:rsid w:val="00D03026"/>
    <w:rsid w:val="00D0575F"/>
    <w:rsid w:val="00D1552A"/>
    <w:rsid w:val="00D43762"/>
    <w:rsid w:val="00D805CC"/>
    <w:rsid w:val="00D918B9"/>
    <w:rsid w:val="00D95852"/>
    <w:rsid w:val="00DB38E5"/>
    <w:rsid w:val="00DB6326"/>
    <w:rsid w:val="00DC4F3B"/>
    <w:rsid w:val="00DD0191"/>
    <w:rsid w:val="00DE3042"/>
    <w:rsid w:val="00DE4C0C"/>
    <w:rsid w:val="00E32691"/>
    <w:rsid w:val="00E47F11"/>
    <w:rsid w:val="00E502FF"/>
    <w:rsid w:val="00E506E9"/>
    <w:rsid w:val="00E9543F"/>
    <w:rsid w:val="00EB5CDB"/>
    <w:rsid w:val="00EB77FB"/>
    <w:rsid w:val="00EC2742"/>
    <w:rsid w:val="00EE7A89"/>
    <w:rsid w:val="00EE7C38"/>
    <w:rsid w:val="00EF0BC2"/>
    <w:rsid w:val="00F00616"/>
    <w:rsid w:val="00F05322"/>
    <w:rsid w:val="00F20520"/>
    <w:rsid w:val="00F2693F"/>
    <w:rsid w:val="00F36542"/>
    <w:rsid w:val="00F36D41"/>
    <w:rsid w:val="00F47AAD"/>
    <w:rsid w:val="00F54FB7"/>
    <w:rsid w:val="00F66AA3"/>
    <w:rsid w:val="00F66F31"/>
    <w:rsid w:val="00F742F9"/>
    <w:rsid w:val="00F755EE"/>
    <w:rsid w:val="00F95F38"/>
    <w:rsid w:val="00FA66D3"/>
    <w:rsid w:val="00FB0287"/>
    <w:rsid w:val="00FB3F36"/>
    <w:rsid w:val="00FD1360"/>
    <w:rsid w:val="00FD35C5"/>
    <w:rsid w:val="00FD4053"/>
    <w:rsid w:val="00FD4E06"/>
    <w:rsid w:val="00FE696D"/>
    <w:rsid w:val="00FF319C"/>
    <w:rsid w:val="0100390C"/>
    <w:rsid w:val="011A24F4"/>
    <w:rsid w:val="01203FAE"/>
    <w:rsid w:val="01343C35"/>
    <w:rsid w:val="015522D5"/>
    <w:rsid w:val="015E4AD6"/>
    <w:rsid w:val="016E2F6B"/>
    <w:rsid w:val="018E7169"/>
    <w:rsid w:val="019404F8"/>
    <w:rsid w:val="01B3756E"/>
    <w:rsid w:val="01BE4DA9"/>
    <w:rsid w:val="01C74429"/>
    <w:rsid w:val="01CF7782"/>
    <w:rsid w:val="01E274B5"/>
    <w:rsid w:val="02072A78"/>
    <w:rsid w:val="0213141D"/>
    <w:rsid w:val="0224362A"/>
    <w:rsid w:val="022573A2"/>
    <w:rsid w:val="022C24DE"/>
    <w:rsid w:val="022E44A8"/>
    <w:rsid w:val="02382E6E"/>
    <w:rsid w:val="02684255"/>
    <w:rsid w:val="026B74AB"/>
    <w:rsid w:val="0270686F"/>
    <w:rsid w:val="02922C89"/>
    <w:rsid w:val="029C3B08"/>
    <w:rsid w:val="02B41F9E"/>
    <w:rsid w:val="02C40969"/>
    <w:rsid w:val="0305345B"/>
    <w:rsid w:val="030B2A3C"/>
    <w:rsid w:val="031C07A5"/>
    <w:rsid w:val="032F672A"/>
    <w:rsid w:val="03455F4E"/>
    <w:rsid w:val="039667A9"/>
    <w:rsid w:val="039C5442"/>
    <w:rsid w:val="03B24E15"/>
    <w:rsid w:val="03C36E72"/>
    <w:rsid w:val="03C52BEB"/>
    <w:rsid w:val="03C86237"/>
    <w:rsid w:val="03D90444"/>
    <w:rsid w:val="03EA2651"/>
    <w:rsid w:val="03FF60FC"/>
    <w:rsid w:val="040A201A"/>
    <w:rsid w:val="040D00EE"/>
    <w:rsid w:val="041F054D"/>
    <w:rsid w:val="042E0790"/>
    <w:rsid w:val="0430275A"/>
    <w:rsid w:val="043A5387"/>
    <w:rsid w:val="043C5F8E"/>
    <w:rsid w:val="044C50BA"/>
    <w:rsid w:val="044F0706"/>
    <w:rsid w:val="045301F6"/>
    <w:rsid w:val="046823DA"/>
    <w:rsid w:val="048D6A34"/>
    <w:rsid w:val="04A74F4D"/>
    <w:rsid w:val="04B073F7"/>
    <w:rsid w:val="04F27A0F"/>
    <w:rsid w:val="04F80D9E"/>
    <w:rsid w:val="04FA0881"/>
    <w:rsid w:val="050717C9"/>
    <w:rsid w:val="050B6D23"/>
    <w:rsid w:val="05500BDA"/>
    <w:rsid w:val="05542D64"/>
    <w:rsid w:val="05777F14"/>
    <w:rsid w:val="0580501B"/>
    <w:rsid w:val="05812B41"/>
    <w:rsid w:val="05AE31EB"/>
    <w:rsid w:val="05C1471D"/>
    <w:rsid w:val="05CA273A"/>
    <w:rsid w:val="05CA44E8"/>
    <w:rsid w:val="05D47115"/>
    <w:rsid w:val="05D610DF"/>
    <w:rsid w:val="05D84E57"/>
    <w:rsid w:val="05DE61E6"/>
    <w:rsid w:val="05DE7F94"/>
    <w:rsid w:val="05DF2E3C"/>
    <w:rsid w:val="05E41A4E"/>
    <w:rsid w:val="05FB64DB"/>
    <w:rsid w:val="061D3A4E"/>
    <w:rsid w:val="06367DD0"/>
    <w:rsid w:val="064222D0"/>
    <w:rsid w:val="064A387B"/>
    <w:rsid w:val="067D77AC"/>
    <w:rsid w:val="068F0BA8"/>
    <w:rsid w:val="069A036D"/>
    <w:rsid w:val="06F3181D"/>
    <w:rsid w:val="06F874BF"/>
    <w:rsid w:val="072365A6"/>
    <w:rsid w:val="07373DFF"/>
    <w:rsid w:val="074B1659"/>
    <w:rsid w:val="0764271A"/>
    <w:rsid w:val="07731CCC"/>
    <w:rsid w:val="07797F74"/>
    <w:rsid w:val="07926B92"/>
    <w:rsid w:val="07A31175"/>
    <w:rsid w:val="07D21D7A"/>
    <w:rsid w:val="07DE1CA3"/>
    <w:rsid w:val="07E37AE3"/>
    <w:rsid w:val="07E455D3"/>
    <w:rsid w:val="07E850FA"/>
    <w:rsid w:val="07EC4BEA"/>
    <w:rsid w:val="0808579C"/>
    <w:rsid w:val="080A1514"/>
    <w:rsid w:val="080A5070"/>
    <w:rsid w:val="082500FC"/>
    <w:rsid w:val="088C1F29"/>
    <w:rsid w:val="08940DDD"/>
    <w:rsid w:val="08964B56"/>
    <w:rsid w:val="089F7EAE"/>
    <w:rsid w:val="08A2174C"/>
    <w:rsid w:val="08A454C4"/>
    <w:rsid w:val="08A70B11"/>
    <w:rsid w:val="08AA0601"/>
    <w:rsid w:val="08AA23AF"/>
    <w:rsid w:val="08D86F1C"/>
    <w:rsid w:val="08E027E3"/>
    <w:rsid w:val="08E65ADD"/>
    <w:rsid w:val="09185D37"/>
    <w:rsid w:val="09290BEC"/>
    <w:rsid w:val="092E1232"/>
    <w:rsid w:val="092E4D8E"/>
    <w:rsid w:val="094A3228"/>
    <w:rsid w:val="094C3466"/>
    <w:rsid w:val="096133B5"/>
    <w:rsid w:val="096D58B6"/>
    <w:rsid w:val="098175B4"/>
    <w:rsid w:val="099A4325"/>
    <w:rsid w:val="099C263F"/>
    <w:rsid w:val="09A11A04"/>
    <w:rsid w:val="09AA6B0A"/>
    <w:rsid w:val="09D83DD8"/>
    <w:rsid w:val="09EB2C7F"/>
    <w:rsid w:val="09F558AC"/>
    <w:rsid w:val="0A1246B0"/>
    <w:rsid w:val="0A1977EC"/>
    <w:rsid w:val="0A200B7B"/>
    <w:rsid w:val="0A206DCD"/>
    <w:rsid w:val="0A316959"/>
    <w:rsid w:val="0A585887"/>
    <w:rsid w:val="0A7D5FCD"/>
    <w:rsid w:val="0A80786B"/>
    <w:rsid w:val="0A90209F"/>
    <w:rsid w:val="0A9F4195"/>
    <w:rsid w:val="0AE147AE"/>
    <w:rsid w:val="0B04224A"/>
    <w:rsid w:val="0B093D05"/>
    <w:rsid w:val="0B114967"/>
    <w:rsid w:val="0B183F48"/>
    <w:rsid w:val="0B21104E"/>
    <w:rsid w:val="0B941820"/>
    <w:rsid w:val="0BAB0918"/>
    <w:rsid w:val="0BC83278"/>
    <w:rsid w:val="0BE67BA2"/>
    <w:rsid w:val="0C0D3381"/>
    <w:rsid w:val="0C102A84"/>
    <w:rsid w:val="0C1C7A68"/>
    <w:rsid w:val="0C410AA7"/>
    <w:rsid w:val="0C4632AB"/>
    <w:rsid w:val="0C474AE5"/>
    <w:rsid w:val="0C4C20FB"/>
    <w:rsid w:val="0CA57A5D"/>
    <w:rsid w:val="0CCF0636"/>
    <w:rsid w:val="0CD22280"/>
    <w:rsid w:val="0CD67C16"/>
    <w:rsid w:val="0CF462EF"/>
    <w:rsid w:val="0CFB767D"/>
    <w:rsid w:val="0D093B48"/>
    <w:rsid w:val="0D243D8A"/>
    <w:rsid w:val="0D2A390A"/>
    <w:rsid w:val="0D3C216F"/>
    <w:rsid w:val="0D4D75F3"/>
    <w:rsid w:val="0D5A43A4"/>
    <w:rsid w:val="0D633D72"/>
    <w:rsid w:val="0D701E19"/>
    <w:rsid w:val="0D814026"/>
    <w:rsid w:val="0D951880"/>
    <w:rsid w:val="0DBA3094"/>
    <w:rsid w:val="0DD24882"/>
    <w:rsid w:val="0DD51C7C"/>
    <w:rsid w:val="0DFE3249"/>
    <w:rsid w:val="0E032C8D"/>
    <w:rsid w:val="0E197DBB"/>
    <w:rsid w:val="0E4137B5"/>
    <w:rsid w:val="0E487D50"/>
    <w:rsid w:val="0E547045"/>
    <w:rsid w:val="0E572FD9"/>
    <w:rsid w:val="0E5E6115"/>
    <w:rsid w:val="0E6840E7"/>
    <w:rsid w:val="0E6A2D0C"/>
    <w:rsid w:val="0E72396F"/>
    <w:rsid w:val="0E7C47EE"/>
    <w:rsid w:val="0E87741A"/>
    <w:rsid w:val="0EB83A78"/>
    <w:rsid w:val="0EB9334C"/>
    <w:rsid w:val="0ECA5559"/>
    <w:rsid w:val="0ECE329B"/>
    <w:rsid w:val="0F3F1AA3"/>
    <w:rsid w:val="0F467D3D"/>
    <w:rsid w:val="0F7A0D2D"/>
    <w:rsid w:val="0F950FBC"/>
    <w:rsid w:val="0F9A317D"/>
    <w:rsid w:val="0FAE09D7"/>
    <w:rsid w:val="0FB56209"/>
    <w:rsid w:val="0FD7617F"/>
    <w:rsid w:val="100F5919"/>
    <w:rsid w:val="10262C63"/>
    <w:rsid w:val="10376C1E"/>
    <w:rsid w:val="105F7F23"/>
    <w:rsid w:val="107E65FB"/>
    <w:rsid w:val="10914580"/>
    <w:rsid w:val="109951E3"/>
    <w:rsid w:val="10CF50A9"/>
    <w:rsid w:val="11084B6C"/>
    <w:rsid w:val="112A0531"/>
    <w:rsid w:val="112F78F5"/>
    <w:rsid w:val="11360C84"/>
    <w:rsid w:val="113F2E51"/>
    <w:rsid w:val="117143B2"/>
    <w:rsid w:val="119C5F08"/>
    <w:rsid w:val="11AB1672"/>
    <w:rsid w:val="11AC7198"/>
    <w:rsid w:val="11BF2AAD"/>
    <w:rsid w:val="11EA41D0"/>
    <w:rsid w:val="11ED6F4D"/>
    <w:rsid w:val="123553DF"/>
    <w:rsid w:val="12681311"/>
    <w:rsid w:val="126E269F"/>
    <w:rsid w:val="1292638E"/>
    <w:rsid w:val="12942106"/>
    <w:rsid w:val="12A12A75"/>
    <w:rsid w:val="12B66520"/>
    <w:rsid w:val="12BB3B36"/>
    <w:rsid w:val="12E54729"/>
    <w:rsid w:val="12FC6E07"/>
    <w:rsid w:val="12FD414F"/>
    <w:rsid w:val="1343479E"/>
    <w:rsid w:val="134753CA"/>
    <w:rsid w:val="134A6C68"/>
    <w:rsid w:val="13702B73"/>
    <w:rsid w:val="13793C82"/>
    <w:rsid w:val="13854144"/>
    <w:rsid w:val="13936861"/>
    <w:rsid w:val="13954387"/>
    <w:rsid w:val="13985C26"/>
    <w:rsid w:val="139F5206"/>
    <w:rsid w:val="13B3480E"/>
    <w:rsid w:val="13BF31B2"/>
    <w:rsid w:val="13C0517C"/>
    <w:rsid w:val="13C46A1B"/>
    <w:rsid w:val="13CC58CF"/>
    <w:rsid w:val="13FA41EA"/>
    <w:rsid w:val="14117786"/>
    <w:rsid w:val="14157276"/>
    <w:rsid w:val="14237BE5"/>
    <w:rsid w:val="1444190A"/>
    <w:rsid w:val="1445177F"/>
    <w:rsid w:val="144A7030"/>
    <w:rsid w:val="145A112D"/>
    <w:rsid w:val="14726477"/>
    <w:rsid w:val="14853903"/>
    <w:rsid w:val="14B922F8"/>
    <w:rsid w:val="14C8078D"/>
    <w:rsid w:val="14CA46DA"/>
    <w:rsid w:val="14CE518C"/>
    <w:rsid w:val="14D56A06"/>
    <w:rsid w:val="14D64C58"/>
    <w:rsid w:val="15170DCC"/>
    <w:rsid w:val="15194B44"/>
    <w:rsid w:val="15196FAC"/>
    <w:rsid w:val="152D05F0"/>
    <w:rsid w:val="15347CE9"/>
    <w:rsid w:val="1545203C"/>
    <w:rsid w:val="15475B55"/>
    <w:rsid w:val="155D7127"/>
    <w:rsid w:val="15602773"/>
    <w:rsid w:val="15610299"/>
    <w:rsid w:val="156404B5"/>
    <w:rsid w:val="156758B0"/>
    <w:rsid w:val="157E709D"/>
    <w:rsid w:val="15897F1C"/>
    <w:rsid w:val="158A5A42"/>
    <w:rsid w:val="15A970CE"/>
    <w:rsid w:val="15C251DC"/>
    <w:rsid w:val="15CA6DCF"/>
    <w:rsid w:val="15DD3DC4"/>
    <w:rsid w:val="15F15AC1"/>
    <w:rsid w:val="16005D04"/>
    <w:rsid w:val="1633081D"/>
    <w:rsid w:val="165617D4"/>
    <w:rsid w:val="165C1A47"/>
    <w:rsid w:val="16726C02"/>
    <w:rsid w:val="167A5BE3"/>
    <w:rsid w:val="169923E1"/>
    <w:rsid w:val="16DA6555"/>
    <w:rsid w:val="16F47617"/>
    <w:rsid w:val="17065BA4"/>
    <w:rsid w:val="17125CEF"/>
    <w:rsid w:val="171952CF"/>
    <w:rsid w:val="171C091C"/>
    <w:rsid w:val="172123D6"/>
    <w:rsid w:val="17471E3D"/>
    <w:rsid w:val="174A659D"/>
    <w:rsid w:val="17712A16"/>
    <w:rsid w:val="17A96653"/>
    <w:rsid w:val="17AA23CB"/>
    <w:rsid w:val="17B9260F"/>
    <w:rsid w:val="17BB1EE3"/>
    <w:rsid w:val="17CA481C"/>
    <w:rsid w:val="17D64F6F"/>
    <w:rsid w:val="17EE22B8"/>
    <w:rsid w:val="17FD699F"/>
    <w:rsid w:val="17FE036B"/>
    <w:rsid w:val="180715CC"/>
    <w:rsid w:val="18085FD3"/>
    <w:rsid w:val="18251A52"/>
    <w:rsid w:val="183D6D9C"/>
    <w:rsid w:val="187529D9"/>
    <w:rsid w:val="18770500"/>
    <w:rsid w:val="18786026"/>
    <w:rsid w:val="187E190E"/>
    <w:rsid w:val="188350F6"/>
    <w:rsid w:val="18901BCB"/>
    <w:rsid w:val="18982224"/>
    <w:rsid w:val="189A41EE"/>
    <w:rsid w:val="18A62B93"/>
    <w:rsid w:val="18AC5CCF"/>
    <w:rsid w:val="18CD0120"/>
    <w:rsid w:val="18CE20EA"/>
    <w:rsid w:val="18D92F68"/>
    <w:rsid w:val="18DF7E53"/>
    <w:rsid w:val="18F03E0E"/>
    <w:rsid w:val="18F9261C"/>
    <w:rsid w:val="18FE29CF"/>
    <w:rsid w:val="1912647A"/>
    <w:rsid w:val="191775ED"/>
    <w:rsid w:val="192341E3"/>
    <w:rsid w:val="19324427"/>
    <w:rsid w:val="193A01D5"/>
    <w:rsid w:val="193C34F7"/>
    <w:rsid w:val="194727AC"/>
    <w:rsid w:val="194A3709"/>
    <w:rsid w:val="194B54E8"/>
    <w:rsid w:val="196A1E12"/>
    <w:rsid w:val="19882298"/>
    <w:rsid w:val="19943AEE"/>
    <w:rsid w:val="19D96F98"/>
    <w:rsid w:val="19DD40A3"/>
    <w:rsid w:val="19E716B5"/>
    <w:rsid w:val="1A18186E"/>
    <w:rsid w:val="1A4408B5"/>
    <w:rsid w:val="1A7840BB"/>
    <w:rsid w:val="1A9A6727"/>
    <w:rsid w:val="1AAE4678"/>
    <w:rsid w:val="1AB31597"/>
    <w:rsid w:val="1AB64BE3"/>
    <w:rsid w:val="1AB84DFF"/>
    <w:rsid w:val="1ABA2925"/>
    <w:rsid w:val="1ABE298D"/>
    <w:rsid w:val="1AD02149"/>
    <w:rsid w:val="1AF851FC"/>
    <w:rsid w:val="1AFA077C"/>
    <w:rsid w:val="1AFF658A"/>
    <w:rsid w:val="1B0B3181"/>
    <w:rsid w:val="1B3E3557"/>
    <w:rsid w:val="1B4D19EC"/>
    <w:rsid w:val="1B513316"/>
    <w:rsid w:val="1B6B6A6E"/>
    <w:rsid w:val="1B723200"/>
    <w:rsid w:val="1B8D1DE8"/>
    <w:rsid w:val="1BA52394"/>
    <w:rsid w:val="1BAB4C0A"/>
    <w:rsid w:val="1BB13D28"/>
    <w:rsid w:val="1BD01CD5"/>
    <w:rsid w:val="1C273FEB"/>
    <w:rsid w:val="1C2A5889"/>
    <w:rsid w:val="1C2C33AF"/>
    <w:rsid w:val="1C3340F8"/>
    <w:rsid w:val="1C3F7586"/>
    <w:rsid w:val="1C5F3784"/>
    <w:rsid w:val="1C725160"/>
    <w:rsid w:val="1CAB4C1C"/>
    <w:rsid w:val="1CAC629E"/>
    <w:rsid w:val="1CCA021F"/>
    <w:rsid w:val="1CD001DE"/>
    <w:rsid w:val="1CD51FC7"/>
    <w:rsid w:val="1CE41EDC"/>
    <w:rsid w:val="1CEB6DC6"/>
    <w:rsid w:val="1CF2284B"/>
    <w:rsid w:val="1CF245F9"/>
    <w:rsid w:val="1D036806"/>
    <w:rsid w:val="1D1502E7"/>
    <w:rsid w:val="1D28349D"/>
    <w:rsid w:val="1D3544E5"/>
    <w:rsid w:val="1D3A7D4E"/>
    <w:rsid w:val="1D444728"/>
    <w:rsid w:val="1D5A219E"/>
    <w:rsid w:val="1D5F28F4"/>
    <w:rsid w:val="1D641A3B"/>
    <w:rsid w:val="1D864D41"/>
    <w:rsid w:val="1D8D2573"/>
    <w:rsid w:val="1DAD0520"/>
    <w:rsid w:val="1DB63878"/>
    <w:rsid w:val="1DCD2970"/>
    <w:rsid w:val="1E0F6B79"/>
    <w:rsid w:val="1E4C7D38"/>
    <w:rsid w:val="1E682698"/>
    <w:rsid w:val="1E6A3D0A"/>
    <w:rsid w:val="1E6C03DB"/>
    <w:rsid w:val="1E702C81"/>
    <w:rsid w:val="1E731769"/>
    <w:rsid w:val="1E74103D"/>
    <w:rsid w:val="1E8079E2"/>
    <w:rsid w:val="1E827BFE"/>
    <w:rsid w:val="1EC024D4"/>
    <w:rsid w:val="1EE833D9"/>
    <w:rsid w:val="1EF36406"/>
    <w:rsid w:val="1F1B0C7C"/>
    <w:rsid w:val="1F1F1270"/>
    <w:rsid w:val="1F1F3BC1"/>
    <w:rsid w:val="1F356A1F"/>
    <w:rsid w:val="1F42113B"/>
    <w:rsid w:val="1F4C4A3C"/>
    <w:rsid w:val="1F680BA2"/>
    <w:rsid w:val="1F86727A"/>
    <w:rsid w:val="1F901EA7"/>
    <w:rsid w:val="1FA341BD"/>
    <w:rsid w:val="1FAC1102"/>
    <w:rsid w:val="200563F1"/>
    <w:rsid w:val="201721F5"/>
    <w:rsid w:val="20390790"/>
    <w:rsid w:val="203C6187"/>
    <w:rsid w:val="205660DC"/>
    <w:rsid w:val="205729C5"/>
    <w:rsid w:val="206A7CD4"/>
    <w:rsid w:val="207277FE"/>
    <w:rsid w:val="20786DBD"/>
    <w:rsid w:val="207A092D"/>
    <w:rsid w:val="20994D8B"/>
    <w:rsid w:val="20D3029D"/>
    <w:rsid w:val="21093CBF"/>
    <w:rsid w:val="21246D4B"/>
    <w:rsid w:val="21495609"/>
    <w:rsid w:val="21515666"/>
    <w:rsid w:val="21521B0A"/>
    <w:rsid w:val="2157569F"/>
    <w:rsid w:val="21837F15"/>
    <w:rsid w:val="219914E7"/>
    <w:rsid w:val="21BA1CD2"/>
    <w:rsid w:val="21C2005C"/>
    <w:rsid w:val="21C5052E"/>
    <w:rsid w:val="21DB515F"/>
    <w:rsid w:val="21F26040"/>
    <w:rsid w:val="21FC1A76"/>
    <w:rsid w:val="22160D89"/>
    <w:rsid w:val="22205764"/>
    <w:rsid w:val="222114DC"/>
    <w:rsid w:val="222A65E3"/>
    <w:rsid w:val="2245341D"/>
    <w:rsid w:val="22597149"/>
    <w:rsid w:val="22714212"/>
    <w:rsid w:val="22737F8A"/>
    <w:rsid w:val="228A7081"/>
    <w:rsid w:val="22947F00"/>
    <w:rsid w:val="22C5630B"/>
    <w:rsid w:val="22C80038"/>
    <w:rsid w:val="22D60519"/>
    <w:rsid w:val="22DD3655"/>
    <w:rsid w:val="22E76282"/>
    <w:rsid w:val="22F10EAE"/>
    <w:rsid w:val="233C30F7"/>
    <w:rsid w:val="234B4A63"/>
    <w:rsid w:val="235F6973"/>
    <w:rsid w:val="23720241"/>
    <w:rsid w:val="238B30B1"/>
    <w:rsid w:val="23A81EB5"/>
    <w:rsid w:val="23C757EB"/>
    <w:rsid w:val="23D902C0"/>
    <w:rsid w:val="23DA6E85"/>
    <w:rsid w:val="23E34C9B"/>
    <w:rsid w:val="23EA712D"/>
    <w:rsid w:val="23EB1DA2"/>
    <w:rsid w:val="240510B5"/>
    <w:rsid w:val="24086F1A"/>
    <w:rsid w:val="241E5CD3"/>
    <w:rsid w:val="24480FA2"/>
    <w:rsid w:val="244B0A92"/>
    <w:rsid w:val="24661642"/>
    <w:rsid w:val="246F00E2"/>
    <w:rsid w:val="24763D61"/>
    <w:rsid w:val="247B55C5"/>
    <w:rsid w:val="247E6772"/>
    <w:rsid w:val="24C34ACD"/>
    <w:rsid w:val="24E32A79"/>
    <w:rsid w:val="24E54A43"/>
    <w:rsid w:val="24ED56A6"/>
    <w:rsid w:val="24F353B2"/>
    <w:rsid w:val="24F829C8"/>
    <w:rsid w:val="250749B9"/>
    <w:rsid w:val="250C7BDD"/>
    <w:rsid w:val="25653094"/>
    <w:rsid w:val="256718FC"/>
    <w:rsid w:val="256B319A"/>
    <w:rsid w:val="25714529"/>
    <w:rsid w:val="259F2E44"/>
    <w:rsid w:val="25A4393B"/>
    <w:rsid w:val="25A62424"/>
    <w:rsid w:val="25B67503"/>
    <w:rsid w:val="25DC4098"/>
    <w:rsid w:val="25EF3E17"/>
    <w:rsid w:val="261235E2"/>
    <w:rsid w:val="261F3F85"/>
    <w:rsid w:val="2623001B"/>
    <w:rsid w:val="26404627"/>
    <w:rsid w:val="26415CA9"/>
    <w:rsid w:val="26485289"/>
    <w:rsid w:val="268428AA"/>
    <w:rsid w:val="26864004"/>
    <w:rsid w:val="26897D83"/>
    <w:rsid w:val="26B91CE3"/>
    <w:rsid w:val="26CA3EF0"/>
    <w:rsid w:val="26D42FC1"/>
    <w:rsid w:val="26D46B1D"/>
    <w:rsid w:val="26E03714"/>
    <w:rsid w:val="26F31699"/>
    <w:rsid w:val="26F64CE5"/>
    <w:rsid w:val="26F70A5D"/>
    <w:rsid w:val="27093A80"/>
    <w:rsid w:val="273B094A"/>
    <w:rsid w:val="273B6B9C"/>
    <w:rsid w:val="273D0B66"/>
    <w:rsid w:val="273D4A27"/>
    <w:rsid w:val="27606603"/>
    <w:rsid w:val="276460F3"/>
    <w:rsid w:val="277125BE"/>
    <w:rsid w:val="279463ED"/>
    <w:rsid w:val="279664C8"/>
    <w:rsid w:val="27AE55C0"/>
    <w:rsid w:val="27BB6190"/>
    <w:rsid w:val="27BE1357"/>
    <w:rsid w:val="27D8088F"/>
    <w:rsid w:val="27DA4607"/>
    <w:rsid w:val="27FC632B"/>
    <w:rsid w:val="27FF7BCA"/>
    <w:rsid w:val="280741FF"/>
    <w:rsid w:val="28074F7B"/>
    <w:rsid w:val="280D4561"/>
    <w:rsid w:val="28500425"/>
    <w:rsid w:val="285443B9"/>
    <w:rsid w:val="28575C58"/>
    <w:rsid w:val="28643ED1"/>
    <w:rsid w:val="2874680A"/>
    <w:rsid w:val="287C121A"/>
    <w:rsid w:val="28942A08"/>
    <w:rsid w:val="289742A6"/>
    <w:rsid w:val="289A59BE"/>
    <w:rsid w:val="28AB7D51"/>
    <w:rsid w:val="28B74948"/>
    <w:rsid w:val="28BA1D43"/>
    <w:rsid w:val="28CA467C"/>
    <w:rsid w:val="28DC7F0B"/>
    <w:rsid w:val="28F17E5A"/>
    <w:rsid w:val="28F45255"/>
    <w:rsid w:val="290A2CCA"/>
    <w:rsid w:val="29192F0D"/>
    <w:rsid w:val="292C2C40"/>
    <w:rsid w:val="293B1756"/>
    <w:rsid w:val="29422464"/>
    <w:rsid w:val="298B4B63"/>
    <w:rsid w:val="29A529F3"/>
    <w:rsid w:val="29B50E88"/>
    <w:rsid w:val="29DA6B40"/>
    <w:rsid w:val="29E452C9"/>
    <w:rsid w:val="29FF3CC3"/>
    <w:rsid w:val="2A1467BC"/>
    <w:rsid w:val="2A331DAD"/>
    <w:rsid w:val="2A46319B"/>
    <w:rsid w:val="2A4B359A"/>
    <w:rsid w:val="2A756869"/>
    <w:rsid w:val="2A7E571E"/>
    <w:rsid w:val="2A9C5BA4"/>
    <w:rsid w:val="2AA607D0"/>
    <w:rsid w:val="2AA84B7D"/>
    <w:rsid w:val="2ACE1AD5"/>
    <w:rsid w:val="2ADC3E7C"/>
    <w:rsid w:val="2AE632C3"/>
    <w:rsid w:val="2AE8703B"/>
    <w:rsid w:val="2AED28A3"/>
    <w:rsid w:val="2AEF2177"/>
    <w:rsid w:val="2AF43C32"/>
    <w:rsid w:val="2B114EF4"/>
    <w:rsid w:val="2B1971F4"/>
    <w:rsid w:val="2B1B3AE9"/>
    <w:rsid w:val="2B2362C5"/>
    <w:rsid w:val="2B312790"/>
    <w:rsid w:val="2B3758CC"/>
    <w:rsid w:val="2B462258"/>
    <w:rsid w:val="2B593A95"/>
    <w:rsid w:val="2B6D7540"/>
    <w:rsid w:val="2B794137"/>
    <w:rsid w:val="2B91548B"/>
    <w:rsid w:val="2B9D7E25"/>
    <w:rsid w:val="2B9E594C"/>
    <w:rsid w:val="2B9E76FA"/>
    <w:rsid w:val="2BC2788C"/>
    <w:rsid w:val="2BD81D1D"/>
    <w:rsid w:val="2BD82C0B"/>
    <w:rsid w:val="2BE75EA9"/>
    <w:rsid w:val="2C2B4E88"/>
    <w:rsid w:val="2C3035D7"/>
    <w:rsid w:val="2C3A38C6"/>
    <w:rsid w:val="2C500483"/>
    <w:rsid w:val="2C510C31"/>
    <w:rsid w:val="2C5F50DB"/>
    <w:rsid w:val="2C8F6CA4"/>
    <w:rsid w:val="2CB01DDA"/>
    <w:rsid w:val="2CD3717A"/>
    <w:rsid w:val="2CE81574"/>
    <w:rsid w:val="2CFF066C"/>
    <w:rsid w:val="2D03414B"/>
    <w:rsid w:val="2D1C37DD"/>
    <w:rsid w:val="2D2105E2"/>
    <w:rsid w:val="2D5704A8"/>
    <w:rsid w:val="2D5E5392"/>
    <w:rsid w:val="2D6230D5"/>
    <w:rsid w:val="2D654973"/>
    <w:rsid w:val="2D6C14C5"/>
    <w:rsid w:val="2D964B2C"/>
    <w:rsid w:val="2DC518B5"/>
    <w:rsid w:val="2DCA0C7A"/>
    <w:rsid w:val="2DF87595"/>
    <w:rsid w:val="2E114AFB"/>
    <w:rsid w:val="2E255EB0"/>
    <w:rsid w:val="2E3429CF"/>
    <w:rsid w:val="2E357E99"/>
    <w:rsid w:val="2E474078"/>
    <w:rsid w:val="2E513149"/>
    <w:rsid w:val="2E6C3ADF"/>
    <w:rsid w:val="2EA0058E"/>
    <w:rsid w:val="2EA72D69"/>
    <w:rsid w:val="2EB711FE"/>
    <w:rsid w:val="2EB84F76"/>
    <w:rsid w:val="2EC35C05"/>
    <w:rsid w:val="2EC851B9"/>
    <w:rsid w:val="2EFF6701"/>
    <w:rsid w:val="2F0361F1"/>
    <w:rsid w:val="2F1403FE"/>
    <w:rsid w:val="2F1523C9"/>
    <w:rsid w:val="2F486F5A"/>
    <w:rsid w:val="2F4B1946"/>
    <w:rsid w:val="2F5C5E3D"/>
    <w:rsid w:val="2F68699C"/>
    <w:rsid w:val="2F713AA3"/>
    <w:rsid w:val="2FB27C17"/>
    <w:rsid w:val="2FB67708"/>
    <w:rsid w:val="2FC53494"/>
    <w:rsid w:val="2FC838A8"/>
    <w:rsid w:val="2FD14376"/>
    <w:rsid w:val="301A5EE8"/>
    <w:rsid w:val="30204B81"/>
    <w:rsid w:val="30290649"/>
    <w:rsid w:val="304E7940"/>
    <w:rsid w:val="305111DE"/>
    <w:rsid w:val="306E5FB4"/>
    <w:rsid w:val="307750E9"/>
    <w:rsid w:val="30907F59"/>
    <w:rsid w:val="309F1F4A"/>
    <w:rsid w:val="30AD0B0B"/>
    <w:rsid w:val="30F32296"/>
    <w:rsid w:val="310B5831"/>
    <w:rsid w:val="31101099"/>
    <w:rsid w:val="311E2606"/>
    <w:rsid w:val="31210BB1"/>
    <w:rsid w:val="314B1F98"/>
    <w:rsid w:val="31A812D2"/>
    <w:rsid w:val="31A876A2"/>
    <w:rsid w:val="31B934DF"/>
    <w:rsid w:val="31C205E6"/>
    <w:rsid w:val="31C559E0"/>
    <w:rsid w:val="31DC0F7C"/>
    <w:rsid w:val="32004C6A"/>
    <w:rsid w:val="3215767E"/>
    <w:rsid w:val="321878BB"/>
    <w:rsid w:val="32290665"/>
    <w:rsid w:val="3240738A"/>
    <w:rsid w:val="32452FC5"/>
    <w:rsid w:val="324C6101"/>
    <w:rsid w:val="3257143F"/>
    <w:rsid w:val="325B00F2"/>
    <w:rsid w:val="326F5F5B"/>
    <w:rsid w:val="327C2B5F"/>
    <w:rsid w:val="3281346C"/>
    <w:rsid w:val="32892EB1"/>
    <w:rsid w:val="32953D1F"/>
    <w:rsid w:val="32A632A4"/>
    <w:rsid w:val="32A7158A"/>
    <w:rsid w:val="32B06690"/>
    <w:rsid w:val="32B36180"/>
    <w:rsid w:val="32B55A55"/>
    <w:rsid w:val="32C20171"/>
    <w:rsid w:val="32C739DA"/>
    <w:rsid w:val="33014DEF"/>
    <w:rsid w:val="33332E1D"/>
    <w:rsid w:val="33386686"/>
    <w:rsid w:val="335039CF"/>
    <w:rsid w:val="3353378D"/>
    <w:rsid w:val="336F02F9"/>
    <w:rsid w:val="33835B53"/>
    <w:rsid w:val="33A31D51"/>
    <w:rsid w:val="33BA52ED"/>
    <w:rsid w:val="33C060EC"/>
    <w:rsid w:val="33DE722D"/>
    <w:rsid w:val="33E52369"/>
    <w:rsid w:val="33EF414B"/>
    <w:rsid w:val="340C3D9A"/>
    <w:rsid w:val="34142C4F"/>
    <w:rsid w:val="34280577"/>
    <w:rsid w:val="343A0557"/>
    <w:rsid w:val="34476B80"/>
    <w:rsid w:val="34480B4A"/>
    <w:rsid w:val="34586FDF"/>
    <w:rsid w:val="346A21F4"/>
    <w:rsid w:val="34727975"/>
    <w:rsid w:val="34796F56"/>
    <w:rsid w:val="34882265"/>
    <w:rsid w:val="348A1163"/>
    <w:rsid w:val="34963664"/>
    <w:rsid w:val="34B14942"/>
    <w:rsid w:val="34C16BFD"/>
    <w:rsid w:val="34CE0FFE"/>
    <w:rsid w:val="34D01B4D"/>
    <w:rsid w:val="34D4418C"/>
    <w:rsid w:val="34DB376C"/>
    <w:rsid w:val="34DD5737"/>
    <w:rsid w:val="34F07218"/>
    <w:rsid w:val="34F34F5A"/>
    <w:rsid w:val="35066A3B"/>
    <w:rsid w:val="350D491F"/>
    <w:rsid w:val="35300720"/>
    <w:rsid w:val="353F5AA9"/>
    <w:rsid w:val="354D466A"/>
    <w:rsid w:val="35586B6B"/>
    <w:rsid w:val="35645510"/>
    <w:rsid w:val="35647C06"/>
    <w:rsid w:val="35700359"/>
    <w:rsid w:val="357B225F"/>
    <w:rsid w:val="35897434"/>
    <w:rsid w:val="35C0308E"/>
    <w:rsid w:val="35C6441D"/>
    <w:rsid w:val="35D501BC"/>
    <w:rsid w:val="35D5640E"/>
    <w:rsid w:val="35DE1766"/>
    <w:rsid w:val="35DE19DF"/>
    <w:rsid w:val="35E75E21"/>
    <w:rsid w:val="35F729AC"/>
    <w:rsid w:val="36162CAE"/>
    <w:rsid w:val="361D6F47"/>
    <w:rsid w:val="36341386"/>
    <w:rsid w:val="3643781B"/>
    <w:rsid w:val="36527A5E"/>
    <w:rsid w:val="36592B9B"/>
    <w:rsid w:val="36624145"/>
    <w:rsid w:val="36637EBD"/>
    <w:rsid w:val="36735251"/>
    <w:rsid w:val="36851BE2"/>
    <w:rsid w:val="368F2A60"/>
    <w:rsid w:val="36941E25"/>
    <w:rsid w:val="36A64E47"/>
    <w:rsid w:val="36B577CC"/>
    <w:rsid w:val="36BB1AA7"/>
    <w:rsid w:val="36CB3ED7"/>
    <w:rsid w:val="36CC7811"/>
    <w:rsid w:val="36E42DAC"/>
    <w:rsid w:val="36EF3725"/>
    <w:rsid w:val="3709636F"/>
    <w:rsid w:val="371145C5"/>
    <w:rsid w:val="37170A35"/>
    <w:rsid w:val="374675C3"/>
    <w:rsid w:val="37515F68"/>
    <w:rsid w:val="375A4E1C"/>
    <w:rsid w:val="377A726D"/>
    <w:rsid w:val="378400EB"/>
    <w:rsid w:val="37863E63"/>
    <w:rsid w:val="37936580"/>
    <w:rsid w:val="37A10C9D"/>
    <w:rsid w:val="37D56B99"/>
    <w:rsid w:val="380354B4"/>
    <w:rsid w:val="380D00E1"/>
    <w:rsid w:val="3814146F"/>
    <w:rsid w:val="38187484"/>
    <w:rsid w:val="38196A86"/>
    <w:rsid w:val="38286CC9"/>
    <w:rsid w:val="38325D99"/>
    <w:rsid w:val="384A0EEA"/>
    <w:rsid w:val="3851592F"/>
    <w:rsid w:val="385B709E"/>
    <w:rsid w:val="38602906"/>
    <w:rsid w:val="386850BD"/>
    <w:rsid w:val="387C0522"/>
    <w:rsid w:val="388365F5"/>
    <w:rsid w:val="388738C9"/>
    <w:rsid w:val="388C36FB"/>
    <w:rsid w:val="389B56ED"/>
    <w:rsid w:val="38AD5420"/>
    <w:rsid w:val="38C84008"/>
    <w:rsid w:val="38D35A4C"/>
    <w:rsid w:val="38D64977"/>
    <w:rsid w:val="38D957AB"/>
    <w:rsid w:val="39027EFE"/>
    <w:rsid w:val="39282BBE"/>
    <w:rsid w:val="392C4597"/>
    <w:rsid w:val="393736CA"/>
    <w:rsid w:val="394F702A"/>
    <w:rsid w:val="395104A1"/>
    <w:rsid w:val="395B00F0"/>
    <w:rsid w:val="395B3910"/>
    <w:rsid w:val="395D0BF4"/>
    <w:rsid w:val="39665CFB"/>
    <w:rsid w:val="397F0B6A"/>
    <w:rsid w:val="398C14D9"/>
    <w:rsid w:val="39C70580"/>
    <w:rsid w:val="39C96289"/>
    <w:rsid w:val="39E906DA"/>
    <w:rsid w:val="39ED7FCB"/>
    <w:rsid w:val="39F7362C"/>
    <w:rsid w:val="3A086DB2"/>
    <w:rsid w:val="3A3E0EE2"/>
    <w:rsid w:val="3A5F274A"/>
    <w:rsid w:val="3A856654"/>
    <w:rsid w:val="3A86417A"/>
    <w:rsid w:val="3AA20FB4"/>
    <w:rsid w:val="3AA32C70"/>
    <w:rsid w:val="3ABB2076"/>
    <w:rsid w:val="3AC52EF5"/>
    <w:rsid w:val="3AD04447"/>
    <w:rsid w:val="3ADD023E"/>
    <w:rsid w:val="3AEA295B"/>
    <w:rsid w:val="3AF37811"/>
    <w:rsid w:val="3AFA0DF0"/>
    <w:rsid w:val="3B0767B6"/>
    <w:rsid w:val="3B201ED9"/>
    <w:rsid w:val="3B312338"/>
    <w:rsid w:val="3B331C0C"/>
    <w:rsid w:val="3B3616FD"/>
    <w:rsid w:val="3B471CD2"/>
    <w:rsid w:val="3B4E6A46"/>
    <w:rsid w:val="3B556027"/>
    <w:rsid w:val="3B603560"/>
    <w:rsid w:val="3B6E70E8"/>
    <w:rsid w:val="3B712735"/>
    <w:rsid w:val="3B7566C9"/>
    <w:rsid w:val="3B88671C"/>
    <w:rsid w:val="3B8C62D6"/>
    <w:rsid w:val="3B9A7EDD"/>
    <w:rsid w:val="3BDC22A4"/>
    <w:rsid w:val="3BE63123"/>
    <w:rsid w:val="3BF26946"/>
    <w:rsid w:val="3C01369D"/>
    <w:rsid w:val="3C025A83"/>
    <w:rsid w:val="3C08753D"/>
    <w:rsid w:val="3C224794"/>
    <w:rsid w:val="3C236125"/>
    <w:rsid w:val="3C406CD7"/>
    <w:rsid w:val="3C42235C"/>
    <w:rsid w:val="3C432323"/>
    <w:rsid w:val="3C4718FC"/>
    <w:rsid w:val="3C8C1F1C"/>
    <w:rsid w:val="3C9318E9"/>
    <w:rsid w:val="3CA134EE"/>
    <w:rsid w:val="3CB55DDB"/>
    <w:rsid w:val="3CB70856"/>
    <w:rsid w:val="3CBD0327"/>
    <w:rsid w:val="3CC72F54"/>
    <w:rsid w:val="3CD8352B"/>
    <w:rsid w:val="3D001FC2"/>
    <w:rsid w:val="3D271C45"/>
    <w:rsid w:val="3D2F4654"/>
    <w:rsid w:val="3D4A148F"/>
    <w:rsid w:val="3D562A6C"/>
    <w:rsid w:val="3D5D7415"/>
    <w:rsid w:val="3D712EC0"/>
    <w:rsid w:val="3D803103"/>
    <w:rsid w:val="3D8C5F4C"/>
    <w:rsid w:val="3D9A2417"/>
    <w:rsid w:val="3DB17760"/>
    <w:rsid w:val="3DB50FFF"/>
    <w:rsid w:val="3DC70D32"/>
    <w:rsid w:val="3DCC00F6"/>
    <w:rsid w:val="3DCE0312"/>
    <w:rsid w:val="3DD27FD4"/>
    <w:rsid w:val="3DD35929"/>
    <w:rsid w:val="3DE11DF4"/>
    <w:rsid w:val="3DEB2C72"/>
    <w:rsid w:val="3DEC65C0"/>
    <w:rsid w:val="3DF24001"/>
    <w:rsid w:val="3DF5589F"/>
    <w:rsid w:val="3DF80EEB"/>
    <w:rsid w:val="3DF8538F"/>
    <w:rsid w:val="3E0930F8"/>
    <w:rsid w:val="3E371A14"/>
    <w:rsid w:val="3E38578C"/>
    <w:rsid w:val="3E46434D"/>
    <w:rsid w:val="3E5F540E"/>
    <w:rsid w:val="3E7762B4"/>
    <w:rsid w:val="3E990920"/>
    <w:rsid w:val="3E9F473C"/>
    <w:rsid w:val="3EB63280"/>
    <w:rsid w:val="3EB76A3C"/>
    <w:rsid w:val="3ECB6600"/>
    <w:rsid w:val="3ED951C1"/>
    <w:rsid w:val="3EE002FD"/>
    <w:rsid w:val="3EED2916"/>
    <w:rsid w:val="3F253D28"/>
    <w:rsid w:val="3F2B709E"/>
    <w:rsid w:val="3F2F3033"/>
    <w:rsid w:val="3F424B14"/>
    <w:rsid w:val="3F4343E8"/>
    <w:rsid w:val="3F520ACF"/>
    <w:rsid w:val="3F5308A7"/>
    <w:rsid w:val="3F6C7DE3"/>
    <w:rsid w:val="3F7171A7"/>
    <w:rsid w:val="3F795389"/>
    <w:rsid w:val="3F7B6278"/>
    <w:rsid w:val="3F874C1D"/>
    <w:rsid w:val="3F8F3AD1"/>
    <w:rsid w:val="3FAC6431"/>
    <w:rsid w:val="3FAF1A7E"/>
    <w:rsid w:val="3FB97B2C"/>
    <w:rsid w:val="3FC65745"/>
    <w:rsid w:val="3FE61943"/>
    <w:rsid w:val="3FEC0F24"/>
    <w:rsid w:val="400C6ED0"/>
    <w:rsid w:val="40861EE8"/>
    <w:rsid w:val="40A37834"/>
    <w:rsid w:val="40AE7F87"/>
    <w:rsid w:val="40C31C84"/>
    <w:rsid w:val="40D479EE"/>
    <w:rsid w:val="40F40C4B"/>
    <w:rsid w:val="41432DC5"/>
    <w:rsid w:val="414A452E"/>
    <w:rsid w:val="41534C28"/>
    <w:rsid w:val="4164223F"/>
    <w:rsid w:val="41650F8E"/>
    <w:rsid w:val="41967399"/>
    <w:rsid w:val="41DA54D8"/>
    <w:rsid w:val="41E55C2A"/>
    <w:rsid w:val="41E77BF5"/>
    <w:rsid w:val="41FD11C6"/>
    <w:rsid w:val="42002A64"/>
    <w:rsid w:val="422624CB"/>
    <w:rsid w:val="42402E61"/>
    <w:rsid w:val="428C60A6"/>
    <w:rsid w:val="42D261AF"/>
    <w:rsid w:val="42D737C5"/>
    <w:rsid w:val="42F36125"/>
    <w:rsid w:val="43000F6E"/>
    <w:rsid w:val="43024A88"/>
    <w:rsid w:val="43065E58"/>
    <w:rsid w:val="430E50D9"/>
    <w:rsid w:val="43100A85"/>
    <w:rsid w:val="4320516C"/>
    <w:rsid w:val="43397FDC"/>
    <w:rsid w:val="433F4264"/>
    <w:rsid w:val="43655275"/>
    <w:rsid w:val="43882D11"/>
    <w:rsid w:val="43993170"/>
    <w:rsid w:val="439A0FE7"/>
    <w:rsid w:val="43C024AB"/>
    <w:rsid w:val="43C401ED"/>
    <w:rsid w:val="43E268C5"/>
    <w:rsid w:val="43F81C45"/>
    <w:rsid w:val="43FD725B"/>
    <w:rsid w:val="4409008F"/>
    <w:rsid w:val="441A7E0D"/>
    <w:rsid w:val="44392728"/>
    <w:rsid w:val="444E7AB7"/>
    <w:rsid w:val="446472DA"/>
    <w:rsid w:val="44817E8C"/>
    <w:rsid w:val="448B2AB9"/>
    <w:rsid w:val="44906321"/>
    <w:rsid w:val="44915BF6"/>
    <w:rsid w:val="44AE49FA"/>
    <w:rsid w:val="44B00772"/>
    <w:rsid w:val="44C9538F"/>
    <w:rsid w:val="44CD1324"/>
    <w:rsid w:val="44E16B7D"/>
    <w:rsid w:val="44EB79FC"/>
    <w:rsid w:val="44FC7513"/>
    <w:rsid w:val="452A287A"/>
    <w:rsid w:val="454113CA"/>
    <w:rsid w:val="456B28EB"/>
    <w:rsid w:val="45751852"/>
    <w:rsid w:val="457E261E"/>
    <w:rsid w:val="4585575A"/>
    <w:rsid w:val="45B75FC8"/>
    <w:rsid w:val="45C02C36"/>
    <w:rsid w:val="45F44B10"/>
    <w:rsid w:val="45F60406"/>
    <w:rsid w:val="46130FB8"/>
    <w:rsid w:val="46366A55"/>
    <w:rsid w:val="465F5FAB"/>
    <w:rsid w:val="46686E80"/>
    <w:rsid w:val="46A2233C"/>
    <w:rsid w:val="46A240EA"/>
    <w:rsid w:val="46BE78DA"/>
    <w:rsid w:val="46DF0E9A"/>
    <w:rsid w:val="46E2098A"/>
    <w:rsid w:val="46E75FA1"/>
    <w:rsid w:val="46F25071"/>
    <w:rsid w:val="470D1EAB"/>
    <w:rsid w:val="470E2BF1"/>
    <w:rsid w:val="47134FE8"/>
    <w:rsid w:val="47152B0E"/>
    <w:rsid w:val="471739A3"/>
    <w:rsid w:val="471F1BDF"/>
    <w:rsid w:val="473F5DDD"/>
    <w:rsid w:val="474560DF"/>
    <w:rsid w:val="47486A40"/>
    <w:rsid w:val="476615BC"/>
    <w:rsid w:val="47773A16"/>
    <w:rsid w:val="477A0C38"/>
    <w:rsid w:val="478B14C2"/>
    <w:rsid w:val="47A91720"/>
    <w:rsid w:val="47AF4D11"/>
    <w:rsid w:val="47B90641"/>
    <w:rsid w:val="47E86474"/>
    <w:rsid w:val="48383141"/>
    <w:rsid w:val="483D40CA"/>
    <w:rsid w:val="483E6094"/>
    <w:rsid w:val="4841003D"/>
    <w:rsid w:val="48515DC8"/>
    <w:rsid w:val="485E04E5"/>
    <w:rsid w:val="4869610C"/>
    <w:rsid w:val="48783354"/>
    <w:rsid w:val="487B2E45"/>
    <w:rsid w:val="48880896"/>
    <w:rsid w:val="48B819A3"/>
    <w:rsid w:val="48CA1FE3"/>
    <w:rsid w:val="48F86243"/>
    <w:rsid w:val="48FE3445"/>
    <w:rsid w:val="490232E3"/>
    <w:rsid w:val="491D5CAA"/>
    <w:rsid w:val="49227764"/>
    <w:rsid w:val="49551C16"/>
    <w:rsid w:val="495C2C76"/>
    <w:rsid w:val="496A327D"/>
    <w:rsid w:val="499917D4"/>
    <w:rsid w:val="49AC5A24"/>
    <w:rsid w:val="49B06B1E"/>
    <w:rsid w:val="49C0047A"/>
    <w:rsid w:val="49E54A1A"/>
    <w:rsid w:val="49E62540"/>
    <w:rsid w:val="49F41101"/>
    <w:rsid w:val="4A273284"/>
    <w:rsid w:val="4A6242BC"/>
    <w:rsid w:val="4A6F69D9"/>
    <w:rsid w:val="4A8A0A8C"/>
    <w:rsid w:val="4A8E50B1"/>
    <w:rsid w:val="4AA03036"/>
    <w:rsid w:val="4AB663B6"/>
    <w:rsid w:val="4ACF3EB5"/>
    <w:rsid w:val="4ADB406F"/>
    <w:rsid w:val="4AE44CD1"/>
    <w:rsid w:val="4AE922E8"/>
    <w:rsid w:val="4B025174"/>
    <w:rsid w:val="4B045373"/>
    <w:rsid w:val="4B076C12"/>
    <w:rsid w:val="4B321EE0"/>
    <w:rsid w:val="4B49547C"/>
    <w:rsid w:val="4B571947"/>
    <w:rsid w:val="4B7324F9"/>
    <w:rsid w:val="4B7C5803"/>
    <w:rsid w:val="4BBE19C6"/>
    <w:rsid w:val="4BD42F98"/>
    <w:rsid w:val="4BEB208F"/>
    <w:rsid w:val="4C230E60"/>
    <w:rsid w:val="4C251A45"/>
    <w:rsid w:val="4C2832E3"/>
    <w:rsid w:val="4C39729F"/>
    <w:rsid w:val="4C5440D8"/>
    <w:rsid w:val="4C561BFF"/>
    <w:rsid w:val="4C5639AD"/>
    <w:rsid w:val="4C5B5467"/>
    <w:rsid w:val="4C716A38"/>
    <w:rsid w:val="4C7C718B"/>
    <w:rsid w:val="4C9E35A6"/>
    <w:rsid w:val="4CB03E0E"/>
    <w:rsid w:val="4CB47586"/>
    <w:rsid w:val="4CD3324F"/>
    <w:rsid w:val="4CDB0356"/>
    <w:rsid w:val="4CE4320F"/>
    <w:rsid w:val="4CFD207A"/>
    <w:rsid w:val="4D0B0C3B"/>
    <w:rsid w:val="4D241CFD"/>
    <w:rsid w:val="4D4C4DB0"/>
    <w:rsid w:val="4D8C4113"/>
    <w:rsid w:val="4D9A7089"/>
    <w:rsid w:val="4DAC584E"/>
    <w:rsid w:val="4DB72B71"/>
    <w:rsid w:val="4DBF5582"/>
    <w:rsid w:val="4DCF7EBB"/>
    <w:rsid w:val="4DEA6AA2"/>
    <w:rsid w:val="4DEB6377"/>
    <w:rsid w:val="4DF55447"/>
    <w:rsid w:val="4E0062C6"/>
    <w:rsid w:val="4E10402F"/>
    <w:rsid w:val="4E12027C"/>
    <w:rsid w:val="4E361CE8"/>
    <w:rsid w:val="4E3E6DEE"/>
    <w:rsid w:val="4E4125AE"/>
    <w:rsid w:val="4E437F61"/>
    <w:rsid w:val="4E6376C3"/>
    <w:rsid w:val="4EC72940"/>
    <w:rsid w:val="4ED92673"/>
    <w:rsid w:val="4EDD20B9"/>
    <w:rsid w:val="4EE7316A"/>
    <w:rsid w:val="4EF609F9"/>
    <w:rsid w:val="4F0E67C1"/>
    <w:rsid w:val="4F3D70A6"/>
    <w:rsid w:val="4F4246BC"/>
    <w:rsid w:val="4F4915A7"/>
    <w:rsid w:val="4F5A7C58"/>
    <w:rsid w:val="4F6B212B"/>
    <w:rsid w:val="4F702FD7"/>
    <w:rsid w:val="4F710AFD"/>
    <w:rsid w:val="4F714FA1"/>
    <w:rsid w:val="4FA64C4B"/>
    <w:rsid w:val="4FA76214"/>
    <w:rsid w:val="4FB21842"/>
    <w:rsid w:val="4FFE4A87"/>
    <w:rsid w:val="5003209D"/>
    <w:rsid w:val="5006393C"/>
    <w:rsid w:val="500876B4"/>
    <w:rsid w:val="500E27F0"/>
    <w:rsid w:val="501C6CBB"/>
    <w:rsid w:val="50302767"/>
    <w:rsid w:val="5038161B"/>
    <w:rsid w:val="50447FC0"/>
    <w:rsid w:val="505E72D4"/>
    <w:rsid w:val="50720FD1"/>
    <w:rsid w:val="509251CF"/>
    <w:rsid w:val="50AD2009"/>
    <w:rsid w:val="50C01D3C"/>
    <w:rsid w:val="50ED0658"/>
    <w:rsid w:val="510065DD"/>
    <w:rsid w:val="512C1180"/>
    <w:rsid w:val="51330FBE"/>
    <w:rsid w:val="514209A3"/>
    <w:rsid w:val="515626A1"/>
    <w:rsid w:val="51711289"/>
    <w:rsid w:val="519F1952"/>
    <w:rsid w:val="51B178D7"/>
    <w:rsid w:val="51B3364F"/>
    <w:rsid w:val="51BA5A6F"/>
    <w:rsid w:val="51BC0756"/>
    <w:rsid w:val="51D22043"/>
    <w:rsid w:val="51DC0DF8"/>
    <w:rsid w:val="51E23F34"/>
    <w:rsid w:val="51E47CAD"/>
    <w:rsid w:val="51EB103B"/>
    <w:rsid w:val="523F3135"/>
    <w:rsid w:val="52552958"/>
    <w:rsid w:val="527C6137"/>
    <w:rsid w:val="52820787"/>
    <w:rsid w:val="529A36EC"/>
    <w:rsid w:val="529A65BD"/>
    <w:rsid w:val="52A1794C"/>
    <w:rsid w:val="52AA2CA4"/>
    <w:rsid w:val="52BA1CE1"/>
    <w:rsid w:val="52E553C3"/>
    <w:rsid w:val="52ED0DE3"/>
    <w:rsid w:val="530F6FAB"/>
    <w:rsid w:val="53695B54"/>
    <w:rsid w:val="536F7A4A"/>
    <w:rsid w:val="53BF38EC"/>
    <w:rsid w:val="53C438F2"/>
    <w:rsid w:val="53CE4770"/>
    <w:rsid w:val="53D278B5"/>
    <w:rsid w:val="53D87963"/>
    <w:rsid w:val="53E45D42"/>
    <w:rsid w:val="53EE096F"/>
    <w:rsid w:val="54134879"/>
    <w:rsid w:val="541F4FCC"/>
    <w:rsid w:val="54210FE4"/>
    <w:rsid w:val="5483555B"/>
    <w:rsid w:val="54A379AB"/>
    <w:rsid w:val="54AA0D3A"/>
    <w:rsid w:val="54CA13DC"/>
    <w:rsid w:val="54D264E2"/>
    <w:rsid w:val="54E63D3C"/>
    <w:rsid w:val="54F46459"/>
    <w:rsid w:val="55012924"/>
    <w:rsid w:val="55332D15"/>
    <w:rsid w:val="55540CA5"/>
    <w:rsid w:val="556F3D31"/>
    <w:rsid w:val="55A75279"/>
    <w:rsid w:val="55AC2DA2"/>
    <w:rsid w:val="55B856D8"/>
    <w:rsid w:val="55E069DD"/>
    <w:rsid w:val="55F3226C"/>
    <w:rsid w:val="56000431"/>
    <w:rsid w:val="56002BDB"/>
    <w:rsid w:val="56073F6A"/>
    <w:rsid w:val="560C332E"/>
    <w:rsid w:val="56156687"/>
    <w:rsid w:val="56301712"/>
    <w:rsid w:val="56487733"/>
    <w:rsid w:val="56570A4D"/>
    <w:rsid w:val="569A4DDE"/>
    <w:rsid w:val="56A1616C"/>
    <w:rsid w:val="56B22127"/>
    <w:rsid w:val="56D71B8E"/>
    <w:rsid w:val="56F049FE"/>
    <w:rsid w:val="571C20AD"/>
    <w:rsid w:val="573911F2"/>
    <w:rsid w:val="57607DD5"/>
    <w:rsid w:val="578128C9"/>
    <w:rsid w:val="578A6E9D"/>
    <w:rsid w:val="57B2611B"/>
    <w:rsid w:val="57C71C02"/>
    <w:rsid w:val="57EC78BB"/>
    <w:rsid w:val="582A3F3F"/>
    <w:rsid w:val="583D0117"/>
    <w:rsid w:val="58562F86"/>
    <w:rsid w:val="58595731"/>
    <w:rsid w:val="585D60C3"/>
    <w:rsid w:val="587A6C75"/>
    <w:rsid w:val="587F072F"/>
    <w:rsid w:val="58823D7B"/>
    <w:rsid w:val="588875E4"/>
    <w:rsid w:val="5889335C"/>
    <w:rsid w:val="58906498"/>
    <w:rsid w:val="58966990"/>
    <w:rsid w:val="58C420D1"/>
    <w:rsid w:val="58CF63B2"/>
    <w:rsid w:val="58F72073"/>
    <w:rsid w:val="58F81D0F"/>
    <w:rsid w:val="58FE147E"/>
    <w:rsid w:val="590649AC"/>
    <w:rsid w:val="5906675A"/>
    <w:rsid w:val="59170968"/>
    <w:rsid w:val="591C15C0"/>
    <w:rsid w:val="5930672E"/>
    <w:rsid w:val="594D4389"/>
    <w:rsid w:val="598A738C"/>
    <w:rsid w:val="598C162D"/>
    <w:rsid w:val="59A71CEC"/>
    <w:rsid w:val="59AA358A"/>
    <w:rsid w:val="59C208D3"/>
    <w:rsid w:val="59D5279A"/>
    <w:rsid w:val="59EA7E2A"/>
    <w:rsid w:val="5A1D1FAE"/>
    <w:rsid w:val="5A290952"/>
    <w:rsid w:val="5A315A59"/>
    <w:rsid w:val="5A5848AF"/>
    <w:rsid w:val="5A785436"/>
    <w:rsid w:val="5A7D277F"/>
    <w:rsid w:val="5A843DDB"/>
    <w:rsid w:val="5AA47FD9"/>
    <w:rsid w:val="5AC71F19"/>
    <w:rsid w:val="5AD07020"/>
    <w:rsid w:val="5AD3266C"/>
    <w:rsid w:val="5AD7215D"/>
    <w:rsid w:val="5B060C94"/>
    <w:rsid w:val="5B123195"/>
    <w:rsid w:val="5B2630E4"/>
    <w:rsid w:val="5B3E042E"/>
    <w:rsid w:val="5B5163B3"/>
    <w:rsid w:val="5B597015"/>
    <w:rsid w:val="5B7C0F56"/>
    <w:rsid w:val="5B834092"/>
    <w:rsid w:val="5B85605C"/>
    <w:rsid w:val="5B9067AF"/>
    <w:rsid w:val="5B9E711E"/>
    <w:rsid w:val="5BA069F2"/>
    <w:rsid w:val="5BA5225B"/>
    <w:rsid w:val="5BB24978"/>
    <w:rsid w:val="5BCA3A6F"/>
    <w:rsid w:val="5BF22FC6"/>
    <w:rsid w:val="5BFE7BBD"/>
    <w:rsid w:val="5C164F06"/>
    <w:rsid w:val="5C1B076F"/>
    <w:rsid w:val="5C34538D"/>
    <w:rsid w:val="5C4220EC"/>
    <w:rsid w:val="5C4F21C6"/>
    <w:rsid w:val="5C545A2F"/>
    <w:rsid w:val="5C675762"/>
    <w:rsid w:val="5C695252"/>
    <w:rsid w:val="5C846314"/>
    <w:rsid w:val="5C8A6BDB"/>
    <w:rsid w:val="5C902F0B"/>
    <w:rsid w:val="5C995F1D"/>
    <w:rsid w:val="5CA96C01"/>
    <w:rsid w:val="5CC42BB4"/>
    <w:rsid w:val="5CE6025C"/>
    <w:rsid w:val="5CF3349A"/>
    <w:rsid w:val="5D2673CB"/>
    <w:rsid w:val="5D2D075A"/>
    <w:rsid w:val="5D467A6D"/>
    <w:rsid w:val="5D5850AB"/>
    <w:rsid w:val="5D6C5EBB"/>
    <w:rsid w:val="5D7243BE"/>
    <w:rsid w:val="5D8F4F70"/>
    <w:rsid w:val="5DB1138B"/>
    <w:rsid w:val="5DCD1351"/>
    <w:rsid w:val="5DCD7847"/>
    <w:rsid w:val="5DD40BD5"/>
    <w:rsid w:val="5DD45079"/>
    <w:rsid w:val="5DFB2606"/>
    <w:rsid w:val="5E1504DA"/>
    <w:rsid w:val="5E197DFF"/>
    <w:rsid w:val="5E203E1A"/>
    <w:rsid w:val="5E5B12F6"/>
    <w:rsid w:val="5E734892"/>
    <w:rsid w:val="5E9071F2"/>
    <w:rsid w:val="5EA10DB3"/>
    <w:rsid w:val="5EB033F0"/>
    <w:rsid w:val="5EB629D1"/>
    <w:rsid w:val="5EC96260"/>
    <w:rsid w:val="5EF01A3F"/>
    <w:rsid w:val="5EF05EE3"/>
    <w:rsid w:val="5F0251DF"/>
    <w:rsid w:val="5F085861"/>
    <w:rsid w:val="5F1D17DE"/>
    <w:rsid w:val="5F1E1F19"/>
    <w:rsid w:val="5F1F2324"/>
    <w:rsid w:val="5F434264"/>
    <w:rsid w:val="5F491BD1"/>
    <w:rsid w:val="5F4E49B7"/>
    <w:rsid w:val="5F6B5569"/>
    <w:rsid w:val="5F6F3D2D"/>
    <w:rsid w:val="5F772160"/>
    <w:rsid w:val="5F7C32D2"/>
    <w:rsid w:val="5F7F1015"/>
    <w:rsid w:val="5F920D48"/>
    <w:rsid w:val="5FC3459E"/>
    <w:rsid w:val="5FD21144"/>
    <w:rsid w:val="5FD70E51"/>
    <w:rsid w:val="5FE33352"/>
    <w:rsid w:val="5FFF5CB2"/>
    <w:rsid w:val="602776E2"/>
    <w:rsid w:val="602816AC"/>
    <w:rsid w:val="602D0A71"/>
    <w:rsid w:val="60343BAD"/>
    <w:rsid w:val="60367925"/>
    <w:rsid w:val="60545FFD"/>
    <w:rsid w:val="605F3233"/>
    <w:rsid w:val="607246D5"/>
    <w:rsid w:val="60934D78"/>
    <w:rsid w:val="609E39B0"/>
    <w:rsid w:val="60AE3960"/>
    <w:rsid w:val="60E07891"/>
    <w:rsid w:val="610C692D"/>
    <w:rsid w:val="612B1454"/>
    <w:rsid w:val="6138147B"/>
    <w:rsid w:val="61642270"/>
    <w:rsid w:val="61645671"/>
    <w:rsid w:val="61691F7C"/>
    <w:rsid w:val="617A1A94"/>
    <w:rsid w:val="618E553F"/>
    <w:rsid w:val="618F19E3"/>
    <w:rsid w:val="619743F4"/>
    <w:rsid w:val="61A22D98"/>
    <w:rsid w:val="61B950B2"/>
    <w:rsid w:val="61D75138"/>
    <w:rsid w:val="620677CB"/>
    <w:rsid w:val="620A02AE"/>
    <w:rsid w:val="6220088D"/>
    <w:rsid w:val="62224CAA"/>
    <w:rsid w:val="62375BD7"/>
    <w:rsid w:val="62404A8B"/>
    <w:rsid w:val="624221BA"/>
    <w:rsid w:val="62501F8C"/>
    <w:rsid w:val="626369CC"/>
    <w:rsid w:val="62740BD9"/>
    <w:rsid w:val="62742987"/>
    <w:rsid w:val="627D5CDF"/>
    <w:rsid w:val="6283706E"/>
    <w:rsid w:val="629D3C8C"/>
    <w:rsid w:val="62BB2364"/>
    <w:rsid w:val="62DE3CDE"/>
    <w:rsid w:val="62EC278F"/>
    <w:rsid w:val="62EC6150"/>
    <w:rsid w:val="62FB30A8"/>
    <w:rsid w:val="62FF66F4"/>
    <w:rsid w:val="632B573B"/>
    <w:rsid w:val="634E142A"/>
    <w:rsid w:val="635A0CE9"/>
    <w:rsid w:val="637349EC"/>
    <w:rsid w:val="637529A4"/>
    <w:rsid w:val="637864A7"/>
    <w:rsid w:val="63827325"/>
    <w:rsid w:val="638E5CCA"/>
    <w:rsid w:val="63950E07"/>
    <w:rsid w:val="63972DD1"/>
    <w:rsid w:val="63AE1EC8"/>
    <w:rsid w:val="63B82D47"/>
    <w:rsid w:val="63BD210C"/>
    <w:rsid w:val="63BF40D6"/>
    <w:rsid w:val="63C464CF"/>
    <w:rsid w:val="64033FC2"/>
    <w:rsid w:val="6415590B"/>
    <w:rsid w:val="642B176B"/>
    <w:rsid w:val="64416899"/>
    <w:rsid w:val="64590086"/>
    <w:rsid w:val="645E38EF"/>
    <w:rsid w:val="6486074F"/>
    <w:rsid w:val="648669A1"/>
    <w:rsid w:val="64CC26CC"/>
    <w:rsid w:val="64D12312"/>
    <w:rsid w:val="64FB2EEB"/>
    <w:rsid w:val="65045E61"/>
    <w:rsid w:val="653E102A"/>
    <w:rsid w:val="657C3A76"/>
    <w:rsid w:val="65827169"/>
    <w:rsid w:val="65B732B6"/>
    <w:rsid w:val="65BC6B1F"/>
    <w:rsid w:val="65D200F0"/>
    <w:rsid w:val="65D379C4"/>
    <w:rsid w:val="65F067C8"/>
    <w:rsid w:val="660A3F5C"/>
    <w:rsid w:val="660D737A"/>
    <w:rsid w:val="66140709"/>
    <w:rsid w:val="66287D10"/>
    <w:rsid w:val="66826A6F"/>
    <w:rsid w:val="66C13CC1"/>
    <w:rsid w:val="66C35C8B"/>
    <w:rsid w:val="66D659BE"/>
    <w:rsid w:val="66D954AE"/>
    <w:rsid w:val="66DD4F9F"/>
    <w:rsid w:val="67002A3B"/>
    <w:rsid w:val="67340937"/>
    <w:rsid w:val="673E5311"/>
    <w:rsid w:val="67636EEB"/>
    <w:rsid w:val="677C2960"/>
    <w:rsid w:val="6784541A"/>
    <w:rsid w:val="679A2E90"/>
    <w:rsid w:val="67A1056A"/>
    <w:rsid w:val="67AF0FD9"/>
    <w:rsid w:val="67D31EFE"/>
    <w:rsid w:val="67E67E83"/>
    <w:rsid w:val="67FA5148"/>
    <w:rsid w:val="67FE698B"/>
    <w:rsid w:val="68242294"/>
    <w:rsid w:val="683E1A6D"/>
    <w:rsid w:val="685F7695"/>
    <w:rsid w:val="68701E42"/>
    <w:rsid w:val="68757459"/>
    <w:rsid w:val="68790CF7"/>
    <w:rsid w:val="68994EF5"/>
    <w:rsid w:val="68A67612"/>
    <w:rsid w:val="68AF64C7"/>
    <w:rsid w:val="68D05980"/>
    <w:rsid w:val="68D26659"/>
    <w:rsid w:val="68E63EB3"/>
    <w:rsid w:val="68EC14C9"/>
    <w:rsid w:val="68F04177"/>
    <w:rsid w:val="6908207B"/>
    <w:rsid w:val="690B3981"/>
    <w:rsid w:val="692213C1"/>
    <w:rsid w:val="69256789"/>
    <w:rsid w:val="69412D69"/>
    <w:rsid w:val="6942733B"/>
    <w:rsid w:val="69507E77"/>
    <w:rsid w:val="69790883"/>
    <w:rsid w:val="69845BA5"/>
    <w:rsid w:val="69A00505"/>
    <w:rsid w:val="69A41DA4"/>
    <w:rsid w:val="69C53AC8"/>
    <w:rsid w:val="69F24F19"/>
    <w:rsid w:val="69F61166"/>
    <w:rsid w:val="69FA19C4"/>
    <w:rsid w:val="6A0375FA"/>
    <w:rsid w:val="6A2922A9"/>
    <w:rsid w:val="6A331379"/>
    <w:rsid w:val="6A413A96"/>
    <w:rsid w:val="6A415844"/>
    <w:rsid w:val="6A474B69"/>
    <w:rsid w:val="6A527A52"/>
    <w:rsid w:val="6A5D278F"/>
    <w:rsid w:val="6A5F4AB0"/>
    <w:rsid w:val="6A646982"/>
    <w:rsid w:val="6A793230"/>
    <w:rsid w:val="6A794FDE"/>
    <w:rsid w:val="6AEB57B0"/>
    <w:rsid w:val="6AEF52A0"/>
    <w:rsid w:val="6AF97ECD"/>
    <w:rsid w:val="6B3455FE"/>
    <w:rsid w:val="6B38032B"/>
    <w:rsid w:val="6B43383E"/>
    <w:rsid w:val="6B623CC4"/>
    <w:rsid w:val="6B6537B4"/>
    <w:rsid w:val="6B7D28AC"/>
    <w:rsid w:val="6B7E03D2"/>
    <w:rsid w:val="6BB362CE"/>
    <w:rsid w:val="6BC71D79"/>
    <w:rsid w:val="6BE44432"/>
    <w:rsid w:val="6BF40694"/>
    <w:rsid w:val="6C24541E"/>
    <w:rsid w:val="6C4433CA"/>
    <w:rsid w:val="6C474C68"/>
    <w:rsid w:val="6C627CF4"/>
    <w:rsid w:val="6CAE6A95"/>
    <w:rsid w:val="6CB30550"/>
    <w:rsid w:val="6CC40127"/>
    <w:rsid w:val="6CCB7647"/>
    <w:rsid w:val="6CD24E7A"/>
    <w:rsid w:val="6CD7423E"/>
    <w:rsid w:val="6CF748E0"/>
    <w:rsid w:val="6CFC1EF7"/>
    <w:rsid w:val="6D125276"/>
    <w:rsid w:val="6D301BA0"/>
    <w:rsid w:val="6D392803"/>
    <w:rsid w:val="6D3A657B"/>
    <w:rsid w:val="6D486EEA"/>
    <w:rsid w:val="6D513FF0"/>
    <w:rsid w:val="6D535020"/>
    <w:rsid w:val="6D57712D"/>
    <w:rsid w:val="6D875C64"/>
    <w:rsid w:val="6D8819DC"/>
    <w:rsid w:val="6DC5053A"/>
    <w:rsid w:val="6DCF760B"/>
    <w:rsid w:val="6DE22E9A"/>
    <w:rsid w:val="6E005A16"/>
    <w:rsid w:val="6E4C0C5C"/>
    <w:rsid w:val="6E4C47B8"/>
    <w:rsid w:val="6E5212E8"/>
    <w:rsid w:val="6E5378F4"/>
    <w:rsid w:val="6E5673E4"/>
    <w:rsid w:val="6E69536A"/>
    <w:rsid w:val="6E6C4E5A"/>
    <w:rsid w:val="6E7853F6"/>
    <w:rsid w:val="6E7A1325"/>
    <w:rsid w:val="6E8201DA"/>
    <w:rsid w:val="6E8B52E0"/>
    <w:rsid w:val="6E9034F8"/>
    <w:rsid w:val="6EAD0FDB"/>
    <w:rsid w:val="6EFD5AB2"/>
    <w:rsid w:val="6F03756C"/>
    <w:rsid w:val="6F141779"/>
    <w:rsid w:val="6F1F28F9"/>
    <w:rsid w:val="6F213E96"/>
    <w:rsid w:val="6F255735"/>
    <w:rsid w:val="6F265009"/>
    <w:rsid w:val="6F451933"/>
    <w:rsid w:val="6F7C10CD"/>
    <w:rsid w:val="6FC211D5"/>
    <w:rsid w:val="6FCA62DC"/>
    <w:rsid w:val="700215D2"/>
    <w:rsid w:val="70052E70"/>
    <w:rsid w:val="70180DF5"/>
    <w:rsid w:val="701B08E6"/>
    <w:rsid w:val="701E2184"/>
    <w:rsid w:val="702C48A1"/>
    <w:rsid w:val="703D44F7"/>
    <w:rsid w:val="703F45D4"/>
    <w:rsid w:val="705067E1"/>
    <w:rsid w:val="705838E8"/>
    <w:rsid w:val="705840F0"/>
    <w:rsid w:val="7084648B"/>
    <w:rsid w:val="70974410"/>
    <w:rsid w:val="70C25205"/>
    <w:rsid w:val="70C62C01"/>
    <w:rsid w:val="70CE5958"/>
    <w:rsid w:val="70FF5B11"/>
    <w:rsid w:val="71042BEE"/>
    <w:rsid w:val="710B095A"/>
    <w:rsid w:val="711C4915"/>
    <w:rsid w:val="711E19CD"/>
    <w:rsid w:val="71593474"/>
    <w:rsid w:val="715F2A54"/>
    <w:rsid w:val="71623F9D"/>
    <w:rsid w:val="717402AD"/>
    <w:rsid w:val="71740ADD"/>
    <w:rsid w:val="718304F0"/>
    <w:rsid w:val="71BC6597"/>
    <w:rsid w:val="71CF1988"/>
    <w:rsid w:val="71E35433"/>
    <w:rsid w:val="71EF7A13"/>
    <w:rsid w:val="71F413EE"/>
    <w:rsid w:val="72001B41"/>
    <w:rsid w:val="723467E5"/>
    <w:rsid w:val="725325B9"/>
    <w:rsid w:val="727B566C"/>
    <w:rsid w:val="72807126"/>
    <w:rsid w:val="72D74F98"/>
    <w:rsid w:val="72F24482"/>
    <w:rsid w:val="72FA6ED8"/>
    <w:rsid w:val="72FC60A4"/>
    <w:rsid w:val="73102258"/>
    <w:rsid w:val="73217FC1"/>
    <w:rsid w:val="73245D03"/>
    <w:rsid w:val="732C6966"/>
    <w:rsid w:val="734B7734"/>
    <w:rsid w:val="734E2D80"/>
    <w:rsid w:val="73555EBD"/>
    <w:rsid w:val="73796CBD"/>
    <w:rsid w:val="738467A2"/>
    <w:rsid w:val="73A11255"/>
    <w:rsid w:val="73B2330F"/>
    <w:rsid w:val="73D9089C"/>
    <w:rsid w:val="740A3A87"/>
    <w:rsid w:val="741C4C2C"/>
    <w:rsid w:val="74343D24"/>
    <w:rsid w:val="74784559"/>
    <w:rsid w:val="74806F69"/>
    <w:rsid w:val="748E78D8"/>
    <w:rsid w:val="74AA2238"/>
    <w:rsid w:val="74B102BE"/>
    <w:rsid w:val="74B12738"/>
    <w:rsid w:val="74B82BA7"/>
    <w:rsid w:val="74C23A26"/>
    <w:rsid w:val="74C7103C"/>
    <w:rsid w:val="74C72DEA"/>
    <w:rsid w:val="74E120FE"/>
    <w:rsid w:val="751021BE"/>
    <w:rsid w:val="75134281"/>
    <w:rsid w:val="75220020"/>
    <w:rsid w:val="75387745"/>
    <w:rsid w:val="754206C3"/>
    <w:rsid w:val="7546457C"/>
    <w:rsid w:val="755D54FC"/>
    <w:rsid w:val="75695C4F"/>
    <w:rsid w:val="75705230"/>
    <w:rsid w:val="75B22E43"/>
    <w:rsid w:val="75BF457F"/>
    <w:rsid w:val="75ED6880"/>
    <w:rsid w:val="75FC4D15"/>
    <w:rsid w:val="760237DF"/>
    <w:rsid w:val="760342F6"/>
    <w:rsid w:val="760836BA"/>
    <w:rsid w:val="76253DBA"/>
    <w:rsid w:val="7634625D"/>
    <w:rsid w:val="76422779"/>
    <w:rsid w:val="76500BBD"/>
    <w:rsid w:val="765B5EE0"/>
    <w:rsid w:val="76636B42"/>
    <w:rsid w:val="76946CFC"/>
    <w:rsid w:val="76A01B45"/>
    <w:rsid w:val="76B949B4"/>
    <w:rsid w:val="76C375E1"/>
    <w:rsid w:val="76D37824"/>
    <w:rsid w:val="76FD3932"/>
    <w:rsid w:val="77075720"/>
    <w:rsid w:val="770E67D7"/>
    <w:rsid w:val="771950AE"/>
    <w:rsid w:val="773348EE"/>
    <w:rsid w:val="77495D38"/>
    <w:rsid w:val="77534E09"/>
    <w:rsid w:val="77660698"/>
    <w:rsid w:val="77737259"/>
    <w:rsid w:val="7789082B"/>
    <w:rsid w:val="779C40BA"/>
    <w:rsid w:val="77A2369A"/>
    <w:rsid w:val="77B533CE"/>
    <w:rsid w:val="77D777E8"/>
    <w:rsid w:val="77ED0DBA"/>
    <w:rsid w:val="77F24622"/>
    <w:rsid w:val="780D4FB8"/>
    <w:rsid w:val="784F737E"/>
    <w:rsid w:val="786A240A"/>
    <w:rsid w:val="78782095"/>
    <w:rsid w:val="788A485A"/>
    <w:rsid w:val="78911745"/>
    <w:rsid w:val="789E3E62"/>
    <w:rsid w:val="78D6184E"/>
    <w:rsid w:val="78D635FC"/>
    <w:rsid w:val="78E8332F"/>
    <w:rsid w:val="78F87A16"/>
    <w:rsid w:val="78FD502C"/>
    <w:rsid w:val="79075EAB"/>
    <w:rsid w:val="790E7239"/>
    <w:rsid w:val="79142376"/>
    <w:rsid w:val="79382508"/>
    <w:rsid w:val="794E333B"/>
    <w:rsid w:val="795310F0"/>
    <w:rsid w:val="797A48CF"/>
    <w:rsid w:val="79921895"/>
    <w:rsid w:val="79E8574D"/>
    <w:rsid w:val="7A001B51"/>
    <w:rsid w:val="7A287E87"/>
    <w:rsid w:val="7A2935DB"/>
    <w:rsid w:val="7A3902E6"/>
    <w:rsid w:val="7A3B22B0"/>
    <w:rsid w:val="7A4F7B0A"/>
    <w:rsid w:val="7A6A04A0"/>
    <w:rsid w:val="7A7237F8"/>
    <w:rsid w:val="7A923E9A"/>
    <w:rsid w:val="7A936904"/>
    <w:rsid w:val="7AA63662"/>
    <w:rsid w:val="7ABC4A73"/>
    <w:rsid w:val="7ABE07EB"/>
    <w:rsid w:val="7ABF6D39"/>
    <w:rsid w:val="7AF34939"/>
    <w:rsid w:val="7B1F0E69"/>
    <w:rsid w:val="7B1F195E"/>
    <w:rsid w:val="7B4E1B6F"/>
    <w:rsid w:val="7B5C4722"/>
    <w:rsid w:val="7B643486"/>
    <w:rsid w:val="7B71585E"/>
    <w:rsid w:val="7B784E3E"/>
    <w:rsid w:val="7B7A6E08"/>
    <w:rsid w:val="7B7E6F25"/>
    <w:rsid w:val="7B9A3006"/>
    <w:rsid w:val="7BA06143"/>
    <w:rsid w:val="7BA23C69"/>
    <w:rsid w:val="7BAE0860"/>
    <w:rsid w:val="7BD209F2"/>
    <w:rsid w:val="7BDB1CFE"/>
    <w:rsid w:val="7BDF310F"/>
    <w:rsid w:val="7BF30969"/>
    <w:rsid w:val="7C042B76"/>
    <w:rsid w:val="7C095F3E"/>
    <w:rsid w:val="7C17769E"/>
    <w:rsid w:val="7C305719"/>
    <w:rsid w:val="7C460A98"/>
    <w:rsid w:val="7C4B4301"/>
    <w:rsid w:val="7C656CDF"/>
    <w:rsid w:val="7C6F4493"/>
    <w:rsid w:val="7C792C1C"/>
    <w:rsid w:val="7C7A4BE6"/>
    <w:rsid w:val="7C9061B7"/>
    <w:rsid w:val="7C991510"/>
    <w:rsid w:val="7CA9195E"/>
    <w:rsid w:val="7CB26CCA"/>
    <w:rsid w:val="7CE64029"/>
    <w:rsid w:val="7D1E4801"/>
    <w:rsid w:val="7D2A03BA"/>
    <w:rsid w:val="7D3923AB"/>
    <w:rsid w:val="7D44147C"/>
    <w:rsid w:val="7D545437"/>
    <w:rsid w:val="7D8C2E23"/>
    <w:rsid w:val="7D92659D"/>
    <w:rsid w:val="7D977504"/>
    <w:rsid w:val="7DA737B9"/>
    <w:rsid w:val="7DB859C6"/>
    <w:rsid w:val="7DBA7990"/>
    <w:rsid w:val="7DCA74A7"/>
    <w:rsid w:val="7DD81BC4"/>
    <w:rsid w:val="7DFF35F5"/>
    <w:rsid w:val="7E1F5A45"/>
    <w:rsid w:val="7E265025"/>
    <w:rsid w:val="7E2B6198"/>
    <w:rsid w:val="7E2D0162"/>
    <w:rsid w:val="7E576F8D"/>
    <w:rsid w:val="7E6D0694"/>
    <w:rsid w:val="7E8B4C0D"/>
    <w:rsid w:val="7EAE4CFC"/>
    <w:rsid w:val="7EC144CC"/>
    <w:rsid w:val="7ED21514"/>
    <w:rsid w:val="7EF02F3D"/>
    <w:rsid w:val="7F107805"/>
    <w:rsid w:val="7F3635A4"/>
    <w:rsid w:val="7F3B68AE"/>
    <w:rsid w:val="7F4A6AF1"/>
    <w:rsid w:val="7F4D0390"/>
    <w:rsid w:val="7F587460"/>
    <w:rsid w:val="7F7122D0"/>
    <w:rsid w:val="7FB4040F"/>
    <w:rsid w:val="7FD44AD8"/>
    <w:rsid w:val="7FE01204"/>
    <w:rsid w:val="7FF30F37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24"/>
    <w:qFormat/>
    <w:uiPriority w:val="9"/>
    <w:pPr>
      <w:outlineLvl w:val="1"/>
    </w:pPr>
    <w:rPr>
      <w:rFonts w:ascii="Calibri Light" w:hAnsi="Calibri Light" w:eastAsia="宋体" w:cs="Times New Roman"/>
      <w:sz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jc w:val="left"/>
      <w:outlineLvl w:val="2"/>
    </w:pPr>
    <w:rPr>
      <w:b/>
      <w:bCs/>
      <w:sz w:val="28"/>
      <w:szCs w:val="32"/>
    </w:rPr>
  </w:style>
  <w:style w:type="paragraph" w:styleId="5">
    <w:name w:val="heading 4"/>
    <w:basedOn w:val="6"/>
    <w:next w:val="1"/>
    <w:unhideWhenUsed/>
    <w:qFormat/>
    <w:uiPriority w:val="9"/>
    <w:pPr>
      <w:spacing w:before="0" w:after="0" w:line="240" w:lineRule="auto"/>
      <w:jc w:val="left"/>
      <w:outlineLvl w:val="3"/>
    </w:pPr>
    <w:rPr>
      <w:rFonts w:asciiTheme="majorHAnsi" w:hAnsiTheme="majorHAnsi" w:eastAsiaTheme="majorEastAsia" w:cstheme="majorBidi"/>
      <w:bCs w:val="0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1">
    <w:name w:val="Date"/>
    <w:basedOn w:val="1"/>
    <w:next w:val="1"/>
    <w:link w:val="33"/>
    <w:qFormat/>
    <w:uiPriority w:val="0"/>
    <w:pPr>
      <w:ind w:left="100" w:leftChars="2500"/>
    </w:pPr>
  </w:style>
  <w:style w:type="paragraph" w:styleId="12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paragraph" w:styleId="1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left="0" w:leftChars="0"/>
      <w:jc w:val="left"/>
    </w:pPr>
    <w:rPr>
      <w:rFonts w:ascii="宋体" w:hAnsi="宋体" w:eastAsia="宋体" w:cs="宋体"/>
      <w:kern w:val="0"/>
      <w:szCs w:val="24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3 Char"/>
    <w:basedOn w:val="2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32"/>
    </w:rPr>
  </w:style>
  <w:style w:type="character" w:customStyle="1" w:styleId="24">
    <w:name w:val="标题 2 Char"/>
    <w:link w:val="3"/>
    <w:qFormat/>
    <w:uiPriority w:val="9"/>
    <w:rPr>
      <w:rFonts w:ascii="Calibri Light" w:hAnsi="Calibri Light"/>
      <w:b/>
      <w:bCs/>
      <w:kern w:val="2"/>
      <w:sz w:val="32"/>
      <w:szCs w:val="32"/>
    </w:rPr>
  </w:style>
  <w:style w:type="character" w:customStyle="1" w:styleId="25">
    <w:name w:val="页脚 Char"/>
    <w:basedOn w:val="21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眉 Char"/>
    <w:basedOn w:val="21"/>
    <w:link w:val="13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29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未处理的提及2"/>
    <w:basedOn w:val="2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32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3">
    <w:name w:val="日期 Char"/>
    <w:basedOn w:val="21"/>
    <w:link w:val="11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table" w:customStyle="1" w:styleId="34">
    <w:name w:val="网格型1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a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E1BE8-41F4-4C10-9A48-B8FB39AA1E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8</Pages>
  <Words>1329</Words>
  <Characters>1350</Characters>
  <Lines>5</Lines>
  <Paragraphs>1</Paragraphs>
  <TotalTime>16</TotalTime>
  <ScaleCrop>false</ScaleCrop>
  <LinksUpToDate>false</LinksUpToDate>
  <CharactersWithSpaces>1359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2018-10-10T08:40:00Z</dcterms:created>
  <dc:creator>贺贺~</dc:creator>
  <cp:lastModifiedBy>JERRY</cp:lastModifiedBy>
  <dcterms:modified xsi:type="dcterms:W3CDTF">2024-05-17T08:51:03Z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B1BF1807EF574F66A21A339DAC186C0B_13</vt:lpwstr>
  </property>
</Properties>
</file>